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105F9D" w:rsidRDefault="004A5913" w:rsidP="004A5913">
      <w:pPr>
        <w:spacing w:before="240" w:after="0" w:line="280" w:lineRule="exact"/>
        <w:rPr>
          <w:rFonts w:ascii="Aptos" w:eastAsia="Times New Roman" w:hAnsi="Aptos" w:cstheme="minorHAnsi"/>
          <w:b/>
          <w:bCs/>
        </w:rPr>
      </w:pPr>
      <w:r w:rsidRPr="00105F9D">
        <w:rPr>
          <w:rFonts w:ascii="Aptos" w:eastAsia="Times New Roman" w:hAnsi="Aptos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105F9D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="Aptos" w:eastAsia="Times New Roman" w:hAnsi="Aptos" w:cstheme="minorHAnsi"/>
          <w:b/>
          <w:bCs/>
        </w:rPr>
      </w:pPr>
    </w:p>
    <w:p w14:paraId="1C45DC27" w14:textId="7138D881" w:rsidR="004A5913" w:rsidRPr="00105F9D" w:rsidRDefault="004A5913" w:rsidP="005A3A02">
      <w:pPr>
        <w:tabs>
          <w:tab w:val="left" w:pos="2977"/>
        </w:tabs>
        <w:spacing w:after="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  <w:b/>
          <w:bCs/>
        </w:rPr>
        <w:t>Project name</w:t>
      </w:r>
      <w:r w:rsidR="00BE1F2A" w:rsidRPr="00105F9D">
        <w:rPr>
          <w:rFonts w:ascii="Aptos" w:hAnsi="Aptos"/>
        </w:rPr>
        <w:t xml:space="preserve"> </w:t>
      </w:r>
      <w:r w:rsidR="00BE1F2A" w:rsidRPr="00105F9D">
        <w:rPr>
          <w:rFonts w:ascii="Aptos" w:eastAsia="Times New Roman" w:hAnsi="Aptos" w:cstheme="minorHAnsi"/>
          <w:b/>
          <w:bCs/>
        </w:rPr>
        <w:t>RFP26-</w:t>
      </w:r>
      <w:r w:rsidR="0060608B">
        <w:rPr>
          <w:rFonts w:ascii="Aptos" w:eastAsia="Times New Roman" w:hAnsi="Aptos" w:cstheme="minorHAnsi"/>
          <w:b/>
          <w:bCs/>
        </w:rPr>
        <w:t>064</w:t>
      </w:r>
      <w:r w:rsidR="00BE1F2A" w:rsidRPr="00105F9D">
        <w:rPr>
          <w:rFonts w:ascii="Aptos" w:eastAsia="Times New Roman" w:hAnsi="Aptos" w:cstheme="minorHAnsi"/>
          <w:b/>
          <w:bCs/>
        </w:rPr>
        <w:t xml:space="preserve"> </w:t>
      </w:r>
      <w:r w:rsidR="005A3A02" w:rsidRPr="00105F9D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 xml:space="preserve">- </w:t>
      </w:r>
      <w:r w:rsidR="00DA75CC" w:rsidRPr="00105F9D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>Energy Audit and ESCO Capacity Building Services</w:t>
      </w:r>
      <w:r w:rsidR="005A3A02" w:rsidRPr="00105F9D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 xml:space="preserve"> </w:t>
      </w:r>
    </w:p>
    <w:p w14:paraId="3F1B7698" w14:textId="77777777" w:rsidR="004A5913" w:rsidRPr="00105F9D" w:rsidRDefault="004A5913" w:rsidP="004A5913">
      <w:pPr>
        <w:spacing w:after="0"/>
        <w:jc w:val="both"/>
        <w:rPr>
          <w:rFonts w:ascii="Aptos" w:eastAsia="Times New Roman" w:hAnsi="Aptos" w:cstheme="minorHAnsi"/>
          <w:color w:val="FF0000"/>
        </w:rPr>
      </w:pPr>
      <w:r w:rsidRPr="00105F9D">
        <w:rPr>
          <w:rFonts w:ascii="Aptos" w:eastAsia="Times New Roman" w:hAnsi="Aptos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105F9D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proofErr w:type="gramStart"/>
      <w:r w:rsidRPr="00105F9D">
        <w:rPr>
          <w:rFonts w:ascii="Aptos" w:eastAsia="Times New Roman" w:hAnsi="Aptos" w:cstheme="minorHAnsi"/>
          <w:b/>
          <w:color w:val="2E74B5"/>
        </w:rPr>
        <w:t>Applicant’s</w:t>
      </w:r>
      <w:proofErr w:type="gramEnd"/>
      <w:r w:rsidRPr="00105F9D">
        <w:rPr>
          <w:rFonts w:ascii="Aptos" w:eastAsia="Times New Roman" w:hAnsi="Aptos" w:cstheme="minorHAnsi"/>
          <w:b/>
          <w:color w:val="2E74B5"/>
        </w:rPr>
        <w:t xml:space="preserve"> details</w:t>
      </w:r>
    </w:p>
    <w:p w14:paraId="1EFB83F5" w14:textId="77777777" w:rsidR="004A5913" w:rsidRPr="00105F9D" w:rsidRDefault="004A5913" w:rsidP="004A5913">
      <w:pPr>
        <w:spacing w:before="120" w:after="12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105F9D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105F9D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105F9D">
              <w:rPr>
                <w:rFonts w:ascii="Aptos" w:eastAsia="Calibri" w:hAnsi="Aptos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105F9D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</w:tbl>
    <w:p w14:paraId="729022B4" w14:textId="77777777" w:rsidR="004A5913" w:rsidRPr="00105F9D" w:rsidRDefault="004A5913" w:rsidP="004A5913">
      <w:pPr>
        <w:spacing w:after="0"/>
        <w:rPr>
          <w:rFonts w:ascii="Aptos" w:eastAsia="Times New Roman" w:hAnsi="Aptos" w:cstheme="minorHAnsi"/>
          <w:b/>
          <w:bCs/>
          <w:sz w:val="4"/>
          <w:szCs w:val="4"/>
        </w:rPr>
      </w:pPr>
    </w:p>
    <w:p w14:paraId="1E9049EE" w14:textId="77777777" w:rsidR="004A5913" w:rsidRPr="00105F9D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105F9D">
        <w:rPr>
          <w:rFonts w:ascii="Aptos" w:eastAsia="Times New Roman" w:hAnsi="Aptos" w:cstheme="minorHAnsi"/>
          <w:b/>
          <w:color w:val="2E74B5"/>
        </w:rPr>
        <w:t>Technical Response</w:t>
      </w:r>
    </w:p>
    <w:p w14:paraId="2070F0BA" w14:textId="77777777" w:rsidR="004A5913" w:rsidRPr="00105F9D" w:rsidRDefault="004A5913" w:rsidP="004A5913">
      <w:pPr>
        <w:spacing w:before="120" w:after="120"/>
        <w:rPr>
          <w:rFonts w:ascii="Aptos" w:eastAsia="Times New Roman" w:hAnsi="Aptos" w:cstheme="minorHAnsi"/>
          <w:b/>
        </w:rPr>
      </w:pPr>
      <w:r w:rsidRPr="00105F9D">
        <w:rPr>
          <w:rFonts w:ascii="Aptos" w:eastAsia="Times New Roman" w:hAnsi="Aptos" w:cstheme="minorHAnsi"/>
          <w:b/>
        </w:rPr>
        <w:t>B1</w:t>
      </w:r>
      <w:r w:rsidRPr="00105F9D">
        <w:rPr>
          <w:rFonts w:ascii="Aptos" w:eastAsia="Times New Roman" w:hAnsi="Aptos" w:cstheme="minorHAnsi"/>
          <w:b/>
        </w:rPr>
        <w:tab/>
        <w:t xml:space="preserve">Organisational capacity  </w:t>
      </w:r>
    </w:p>
    <w:p w14:paraId="27CFCB11" w14:textId="77777777" w:rsidR="004A5913" w:rsidRPr="00105F9D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</w:rPr>
        <w:t>B1.1</w:t>
      </w:r>
      <w:r w:rsidRPr="00105F9D">
        <w:rPr>
          <w:rFonts w:ascii="Aptos" w:eastAsia="Times New Roman" w:hAnsi="Aptos" w:cstheme="minorHAnsi"/>
        </w:rPr>
        <w:tab/>
        <w:t xml:space="preserve">Provide comments about the ability, resources and capacity of your organisation(s) to carry out the project. </w:t>
      </w:r>
    </w:p>
    <w:p w14:paraId="69AE0731" w14:textId="77777777" w:rsidR="004A5913" w:rsidRPr="00105F9D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</w:rPr>
        <w:t>B1.2.</w:t>
      </w:r>
      <w:r w:rsidRPr="00105F9D">
        <w:rPr>
          <w:rFonts w:ascii="Aptos" w:eastAsia="Times New Roman" w:hAnsi="Aptos" w:cstheme="minorHAnsi"/>
        </w:rPr>
        <w:tab/>
        <w:t>Provide examples of other similar projects/ assignments that you or your company has undertaken.</w:t>
      </w:r>
    </w:p>
    <w:p w14:paraId="5456CF99" w14:textId="77777777" w:rsidR="004A5913" w:rsidRPr="00105F9D" w:rsidRDefault="004A5913" w:rsidP="004A5913">
      <w:pPr>
        <w:spacing w:before="200" w:after="200" w:line="264" w:lineRule="auto"/>
        <w:rPr>
          <w:rFonts w:ascii="Aptos" w:eastAsia="Times New Roman" w:hAnsi="Aptos" w:cstheme="minorHAnsi"/>
          <w:b/>
        </w:rPr>
      </w:pPr>
      <w:r w:rsidRPr="00105F9D">
        <w:rPr>
          <w:rFonts w:ascii="Aptos" w:eastAsia="Times New Roman" w:hAnsi="Aptos" w:cstheme="minorHAnsi"/>
          <w:b/>
        </w:rPr>
        <w:t>B2.</w:t>
      </w:r>
      <w:r w:rsidRPr="00105F9D">
        <w:rPr>
          <w:rFonts w:ascii="Aptos" w:eastAsia="Times New Roman" w:hAnsi="Aptos" w:cstheme="minorHAnsi"/>
          <w:b/>
        </w:rPr>
        <w:tab/>
        <w:t>Team capacity</w:t>
      </w:r>
    </w:p>
    <w:p w14:paraId="2166F088" w14:textId="77777777" w:rsidR="004A5913" w:rsidRPr="00105F9D" w:rsidRDefault="004A5913" w:rsidP="004A5913">
      <w:pPr>
        <w:spacing w:after="0"/>
        <w:ind w:left="709" w:hanging="709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</w:rPr>
        <w:t>B2.1</w:t>
      </w:r>
      <w:r w:rsidRPr="00105F9D">
        <w:rPr>
          <w:rFonts w:ascii="Aptos" w:eastAsia="Times New Roman" w:hAnsi="Aptos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1107"/>
        <w:gridCol w:w="1831"/>
        <w:gridCol w:w="1310"/>
        <w:gridCol w:w="2093"/>
        <w:gridCol w:w="2289"/>
      </w:tblGrid>
      <w:tr w:rsidR="004A5913" w:rsidRPr="00105F9D" w14:paraId="2C94E26B" w14:textId="77777777" w:rsidTr="00E015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52663FB" w14:textId="77777777" w:rsidR="004A5913" w:rsidRPr="00105F9D" w:rsidRDefault="004A5913" w:rsidP="00523BBD">
            <w:pPr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N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CD64E1B" w14:textId="77777777" w:rsidR="004A5913" w:rsidRPr="00105F9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NAME</w:t>
            </w:r>
          </w:p>
        </w:tc>
        <w:tc>
          <w:tcPr>
            <w:tcW w:w="1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F24F2" w14:textId="77777777" w:rsidR="004A5913" w:rsidRPr="00105F9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POSITION/ROLE</w:t>
            </w:r>
          </w:p>
        </w:tc>
        <w:tc>
          <w:tcPr>
            <w:tcW w:w="1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CB9282A" w14:textId="77777777" w:rsidR="004A5913" w:rsidRPr="00105F9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GENDER</w:t>
            </w:r>
          </w:p>
        </w:tc>
        <w:tc>
          <w:tcPr>
            <w:tcW w:w="21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6469B57" w14:textId="27165531" w:rsidR="004A5913" w:rsidRPr="00105F9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QUALIFICATIONS</w:t>
            </w:r>
            <w:r w:rsidR="007F176A" w:rsidRPr="00105F9D">
              <w:rPr>
                <w:rFonts w:ascii="Aptos" w:eastAsia="Times New Roman" w:hAnsi="Aptos" w:cstheme="minorHAnsi"/>
              </w:rPr>
              <w:t xml:space="preserve"> </w:t>
            </w:r>
            <w:r w:rsidR="007F176A" w:rsidRPr="00105F9D">
              <w:rPr>
                <w:rFonts w:ascii="Aptos" w:eastAsia="Times New Roman" w:hAnsi="Aptos" w:cs="Calibri"/>
                <w:lang w:val="en-US"/>
              </w:rPr>
              <w:t>&amp; EXPERIENCE</w:t>
            </w:r>
          </w:p>
        </w:tc>
        <w:tc>
          <w:tcPr>
            <w:tcW w:w="2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4DC22867" w14:textId="4230709B" w:rsidR="004A5913" w:rsidRPr="00105F9D" w:rsidRDefault="00D31F7D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105F9D">
              <w:rPr>
                <w:rFonts w:ascii="Aptos" w:eastAsia="Times New Roman" w:hAnsi="Aptos" w:cstheme="minorHAnsi"/>
              </w:rPr>
              <w:t>ROLE &amp; RESPONSIBILITY FOR THIS ASSIGNMENT</w:t>
            </w:r>
          </w:p>
        </w:tc>
      </w:tr>
      <w:tr w:rsidR="004A5913" w:rsidRPr="00105F9D" w14:paraId="46BE6536" w14:textId="77777777" w:rsidTr="00E01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66BEE508" w14:textId="77777777" w:rsidR="004A5913" w:rsidRPr="00105F9D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105F9D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20" w:type="dxa"/>
          </w:tcPr>
          <w:p w14:paraId="44654CA8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3AA052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4D255B15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D2400AF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593AFB0F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  <w:tr w:rsidR="004A5913" w:rsidRPr="00105F9D" w14:paraId="0C7DADCC" w14:textId="77777777" w:rsidTr="00E0156D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113D9EA3" w14:textId="77777777" w:rsidR="004A5913" w:rsidRPr="00105F9D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105F9D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14:paraId="03FB9AC6" w14:textId="77777777" w:rsidR="004A5913" w:rsidRPr="00105F9D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66D6350" w14:textId="77777777" w:rsidR="004A5913" w:rsidRPr="00105F9D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D87D58C" w14:textId="77777777" w:rsidR="004A5913" w:rsidRPr="00105F9D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F181B66" w14:textId="77777777" w:rsidR="004A5913" w:rsidRPr="00105F9D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ADFF318" w14:textId="77777777" w:rsidR="004A5913" w:rsidRPr="00105F9D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  <w:tr w:rsidR="004A5913" w:rsidRPr="00105F9D" w14:paraId="2EF34DFE" w14:textId="77777777" w:rsidTr="00E01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4C8128ED" w14:textId="77777777" w:rsidR="004A5913" w:rsidRPr="00105F9D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105F9D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120BE052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A9638E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95D4083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4980BA3B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6A753EB3" w14:textId="77777777" w:rsidR="004A5913" w:rsidRPr="00105F9D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</w:tbl>
    <w:p w14:paraId="4703D181" w14:textId="3C923FA3" w:rsidR="004A5913" w:rsidRPr="00105F9D" w:rsidRDefault="004A5913" w:rsidP="004A5913">
      <w:pPr>
        <w:spacing w:after="0"/>
        <w:rPr>
          <w:rFonts w:ascii="Aptos" w:eastAsia="Times New Roman" w:hAnsi="Aptos" w:cstheme="minorHAnsi"/>
          <w:i/>
          <w:iCs/>
        </w:rPr>
      </w:pPr>
      <w:r w:rsidRPr="00105F9D">
        <w:rPr>
          <w:rFonts w:ascii="Aptos" w:eastAsia="Times New Roman" w:hAnsi="Aptos" w:cstheme="minorHAnsi"/>
          <w:i/>
          <w:iCs/>
        </w:rPr>
        <w:t xml:space="preserve">You may illustrate the team members as per each </w:t>
      </w:r>
      <w:proofErr w:type="gramStart"/>
      <w:r w:rsidRPr="00105F9D">
        <w:rPr>
          <w:rFonts w:ascii="Aptos" w:eastAsia="Times New Roman" w:hAnsi="Aptos" w:cstheme="minorHAnsi"/>
          <w:i/>
          <w:iCs/>
        </w:rPr>
        <w:t>tasks</w:t>
      </w:r>
      <w:proofErr w:type="gramEnd"/>
      <w:r w:rsidRPr="00105F9D">
        <w:rPr>
          <w:rFonts w:ascii="Aptos" w:eastAsia="Times New Roman" w:hAnsi="Aptos" w:cstheme="minorHAnsi"/>
          <w:i/>
          <w:iCs/>
        </w:rPr>
        <w:t xml:space="preserve"> that corresponds to Section </w:t>
      </w:r>
      <w:r w:rsidR="008A3F98">
        <w:rPr>
          <w:rFonts w:ascii="Aptos" w:eastAsia="Times New Roman" w:hAnsi="Aptos" w:cstheme="minorHAnsi"/>
          <w:i/>
          <w:iCs/>
        </w:rPr>
        <w:t>3</w:t>
      </w:r>
      <w:r w:rsidRPr="00105F9D">
        <w:rPr>
          <w:rFonts w:ascii="Aptos" w:eastAsia="Times New Roman" w:hAnsi="Aptos" w:cstheme="minorHAnsi"/>
          <w:i/>
          <w:iCs/>
        </w:rPr>
        <w:t xml:space="preserve"> of the RFP. </w:t>
      </w:r>
    </w:p>
    <w:p w14:paraId="78891F98" w14:textId="77777777" w:rsidR="004A5913" w:rsidRPr="00105F9D" w:rsidRDefault="004A5913" w:rsidP="004A5913">
      <w:pPr>
        <w:spacing w:after="0"/>
        <w:rPr>
          <w:rFonts w:ascii="Aptos" w:eastAsia="Times New Roman" w:hAnsi="Aptos" w:cstheme="minorHAnsi"/>
          <w:i/>
          <w:iCs/>
        </w:rPr>
      </w:pPr>
    </w:p>
    <w:p w14:paraId="3F8E1356" w14:textId="77777777" w:rsidR="004A5913" w:rsidRPr="00105F9D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</w:rPr>
        <w:t>B2.2.</w:t>
      </w:r>
      <w:r w:rsidRPr="00105F9D">
        <w:rPr>
          <w:rFonts w:ascii="Aptos" w:eastAsia="Times New Roman" w:hAnsi="Aptos" w:cstheme="minorHAnsi"/>
        </w:rPr>
        <w:tab/>
        <w:t xml:space="preserve">Attach CV/resumes with referees of key personnel who will carry out the work. </w:t>
      </w:r>
    </w:p>
    <w:p w14:paraId="4888B3AB" w14:textId="77777777" w:rsidR="004A5913" w:rsidRPr="00105F9D" w:rsidRDefault="004A5913" w:rsidP="004A5913">
      <w:pPr>
        <w:spacing w:before="120" w:after="120"/>
        <w:ind w:left="720" w:hanging="720"/>
        <w:rPr>
          <w:rFonts w:ascii="Aptos" w:eastAsia="Times New Roman" w:hAnsi="Aptos" w:cstheme="minorHAnsi"/>
          <w:b/>
          <w:bCs/>
          <w:color w:val="4472C4" w:themeColor="accent1"/>
        </w:rPr>
      </w:pPr>
      <w:r w:rsidRPr="00105F9D">
        <w:rPr>
          <w:rFonts w:ascii="Aptos" w:eastAsia="Times New Roman" w:hAnsi="Aptos" w:cstheme="minorHAnsi"/>
          <w:b/>
          <w:bCs/>
          <w:color w:val="4472C4" w:themeColor="accent1"/>
        </w:rPr>
        <w:t>B.3</w:t>
      </w:r>
      <w:r w:rsidRPr="00105F9D">
        <w:rPr>
          <w:rFonts w:ascii="Aptos" w:hAnsi="Aptos" w:cstheme="minorHAnsi"/>
          <w:color w:val="4472C4" w:themeColor="accent1"/>
          <w:sz w:val="20"/>
        </w:rPr>
        <w:tab/>
      </w:r>
      <w:r w:rsidRPr="00105F9D">
        <w:rPr>
          <w:rFonts w:ascii="Aptos" w:eastAsia="Times New Roman" w:hAnsi="Aptos" w:cstheme="minorHAnsi"/>
          <w:b/>
          <w:bCs/>
          <w:color w:val="4472C4" w:themeColor="accent1"/>
        </w:rPr>
        <w:t xml:space="preserve">Methodology </w:t>
      </w:r>
    </w:p>
    <w:p w14:paraId="3F617067" w14:textId="77777777" w:rsidR="004A5913" w:rsidRPr="00105F9D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105F9D">
        <w:rPr>
          <w:rFonts w:ascii="Aptos" w:hAnsi="Aptos" w:cstheme="minorHAnsi"/>
          <w:sz w:val="20"/>
        </w:rPr>
        <w:tab/>
      </w:r>
      <w:r w:rsidRPr="00105F9D">
        <w:rPr>
          <w:rFonts w:ascii="Aptos" w:eastAsia="Times New Roman" w:hAnsi="Aptos" w:cstheme="minorHAnsi"/>
        </w:rPr>
        <w:t>Explain your proposed workflow, methodology, and expected timeline to complete key tasks and activities and produce deliverables.</w:t>
      </w:r>
    </w:p>
    <w:p w14:paraId="1821EB9F" w14:textId="77777777" w:rsidR="004A5913" w:rsidRPr="00105F9D" w:rsidRDefault="004A5913" w:rsidP="004A5913">
      <w:pPr>
        <w:spacing w:after="0"/>
        <w:ind w:left="720"/>
        <w:rPr>
          <w:rFonts w:ascii="Aptos" w:eastAsia="Times New Roman" w:hAnsi="Aptos" w:cstheme="minorHAnsi"/>
        </w:rPr>
      </w:pPr>
    </w:p>
    <w:p w14:paraId="6859022F" w14:textId="72525D89" w:rsidR="004A5913" w:rsidRPr="00105F9D" w:rsidRDefault="004A5913" w:rsidP="004A5913">
      <w:pPr>
        <w:spacing w:after="0"/>
        <w:ind w:left="720"/>
        <w:rPr>
          <w:rFonts w:ascii="Aptos" w:eastAsia="Times New Roman" w:hAnsi="Aptos" w:cstheme="minorHAnsi"/>
        </w:rPr>
      </w:pPr>
      <w:r w:rsidRPr="00105F9D">
        <w:rPr>
          <w:rFonts w:ascii="Aptos" w:eastAsia="Times New Roman" w:hAnsi="Aptos" w:cstheme="minorHAnsi"/>
          <w:i/>
          <w:iCs/>
        </w:rPr>
        <w:t xml:space="preserve">You may illustrate the team members as per each workstream that corresponds to Section </w:t>
      </w:r>
      <w:r w:rsidR="00E0156D">
        <w:rPr>
          <w:rFonts w:ascii="Aptos" w:eastAsia="Times New Roman" w:hAnsi="Aptos" w:cstheme="minorHAnsi"/>
          <w:i/>
          <w:iCs/>
        </w:rPr>
        <w:t>3</w:t>
      </w:r>
      <w:r w:rsidRPr="00105F9D">
        <w:rPr>
          <w:rFonts w:ascii="Aptos" w:eastAsia="Times New Roman" w:hAnsi="Aptos" w:cstheme="minorHAnsi"/>
          <w:i/>
          <w:iCs/>
        </w:rPr>
        <w:t xml:space="preserve"> of the RFP. </w:t>
      </w:r>
    </w:p>
    <w:p w14:paraId="697F40B3" w14:textId="77777777" w:rsidR="00EC0E2C" w:rsidRPr="00105F9D" w:rsidRDefault="00EC0E2C" w:rsidP="006053FB">
      <w:pPr>
        <w:spacing w:after="0"/>
        <w:rPr>
          <w:rFonts w:ascii="Aptos" w:hAnsi="Aptos" w:cstheme="minorHAnsi"/>
          <w:sz w:val="24"/>
          <w:szCs w:val="24"/>
        </w:rPr>
      </w:pPr>
    </w:p>
    <w:sectPr w:rsidR="00EC0E2C" w:rsidRPr="00105F9D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00D6A" w14:textId="77777777" w:rsidR="00F92D27" w:rsidRDefault="00F92D27" w:rsidP="00171482">
      <w:pPr>
        <w:spacing w:after="0" w:line="240" w:lineRule="auto"/>
      </w:pPr>
      <w:r>
        <w:separator/>
      </w:r>
    </w:p>
  </w:endnote>
  <w:endnote w:type="continuationSeparator" w:id="0">
    <w:p w14:paraId="162AC0DC" w14:textId="77777777" w:rsidR="00F92D27" w:rsidRDefault="00F92D27" w:rsidP="00171482">
      <w:pPr>
        <w:spacing w:after="0" w:line="240" w:lineRule="auto"/>
      </w:pPr>
      <w:r>
        <w:continuationSeparator/>
      </w:r>
    </w:p>
  </w:endnote>
  <w:endnote w:type="continuationNotice" w:id="1">
    <w:p w14:paraId="7AADAAFB" w14:textId="77777777" w:rsidR="00F92D27" w:rsidRDefault="00F92D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CA891" w14:textId="77777777" w:rsidR="00F92D27" w:rsidRDefault="00F92D27" w:rsidP="00171482">
      <w:pPr>
        <w:spacing w:after="0" w:line="240" w:lineRule="auto"/>
      </w:pPr>
      <w:r>
        <w:separator/>
      </w:r>
    </w:p>
  </w:footnote>
  <w:footnote w:type="continuationSeparator" w:id="0">
    <w:p w14:paraId="663A035A" w14:textId="77777777" w:rsidR="00F92D27" w:rsidRDefault="00F92D27" w:rsidP="00171482">
      <w:pPr>
        <w:spacing w:after="0" w:line="240" w:lineRule="auto"/>
      </w:pPr>
      <w:r>
        <w:continuationSeparator/>
      </w:r>
    </w:p>
  </w:footnote>
  <w:footnote w:type="continuationNotice" w:id="1">
    <w:p w14:paraId="34396FEA" w14:textId="77777777" w:rsidR="00F92D27" w:rsidRDefault="00F92D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5F9D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587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0608B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0B9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3F98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5355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634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1F2A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575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A75CC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56D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2D27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4.xml><?xml version="1.0" encoding="utf-8"?>
<ds:datastoreItem xmlns:ds="http://schemas.openxmlformats.org/officeDocument/2006/customXml" ds:itemID="{C775256A-BD58-4F0E-8722-4CBAE8B2C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13</TotalTime>
  <Pages>2</Pages>
  <Words>269</Words>
  <Characters>1568</Characters>
  <Application>Microsoft Office Word</Application>
  <DocSecurity>0</DocSecurity>
  <Lines>78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30</cp:revision>
  <cp:lastPrinted>2024-03-15T18:59:00Z</cp:lastPrinted>
  <dcterms:created xsi:type="dcterms:W3CDTF">2025-07-28T07:31:00Z</dcterms:created>
  <dcterms:modified xsi:type="dcterms:W3CDTF">2026-03-27T04:26:00Z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