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41FC7" w14:textId="77777777" w:rsidR="002505A3" w:rsidRDefault="002505A3" w:rsidP="00CA18CE">
      <w:pPr>
        <w:tabs>
          <w:tab w:val="left" w:pos="3404"/>
          <w:tab w:val="left" w:pos="6798"/>
          <w:tab w:val="right" w:pos="9936"/>
        </w:tabs>
        <w:spacing w:after="0"/>
        <w:jc w:val="both"/>
        <w:rPr>
          <w:rFonts w:ascii="Aptos" w:hAnsi="Aptos" w:cs="MoolBoran"/>
          <w:b/>
          <w:bCs/>
          <w:color w:val="2F5496" w:themeColor="accent1" w:themeShade="BF"/>
          <w:sz w:val="28"/>
          <w:szCs w:val="28"/>
        </w:rPr>
      </w:pPr>
    </w:p>
    <w:p w14:paraId="35426C33" w14:textId="311C920C" w:rsidR="005D7E5D" w:rsidRPr="007907A1" w:rsidRDefault="005D7E5D" w:rsidP="004A754C">
      <w:pPr>
        <w:spacing w:after="0" w:line="240" w:lineRule="auto"/>
        <w:jc w:val="center"/>
        <w:rPr>
          <w:rFonts w:ascii="Aptos" w:hAnsi="Aptos" w:cs="MoolBoran"/>
          <w:b/>
          <w:bCs/>
          <w:color w:val="2F5496" w:themeColor="accent1" w:themeShade="BF"/>
          <w:sz w:val="28"/>
          <w:szCs w:val="28"/>
        </w:rPr>
      </w:pPr>
      <w:r w:rsidRPr="005D7E5D">
        <w:rPr>
          <w:rFonts w:ascii="Aptos" w:hAnsi="Aptos" w:cs="MoolBoran"/>
          <w:b/>
          <w:bCs/>
          <w:color w:val="2F5496" w:themeColor="accent1" w:themeShade="BF"/>
          <w:sz w:val="32"/>
          <w:szCs w:val="32"/>
        </w:rPr>
        <w:t>Expression of Interest (EOI)</w:t>
      </w:r>
    </w:p>
    <w:p w14:paraId="350C90C8" w14:textId="207507B0" w:rsidR="00EE7BE8" w:rsidRPr="005D7E5D" w:rsidRDefault="005D7E5D" w:rsidP="004A754C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b/>
          <w:bCs/>
          <w:color w:val="AEAAAA" w:themeColor="background2" w:themeShade="BF"/>
          <w:sz w:val="28"/>
          <w:szCs w:val="28"/>
        </w:rPr>
      </w:pPr>
      <w:r w:rsidRPr="005D7E5D">
        <w:rPr>
          <w:rFonts w:ascii="Aptos" w:hAnsi="Aptos" w:cs="MoolBoran"/>
          <w:b/>
          <w:bCs/>
          <w:color w:val="AEAAAA" w:themeColor="background2" w:themeShade="BF"/>
          <w:sz w:val="28"/>
          <w:szCs w:val="28"/>
        </w:rPr>
        <w:t>Application Form</w:t>
      </w:r>
    </w:p>
    <w:p w14:paraId="316BFACB" w14:textId="77777777" w:rsidR="00EE7BE8" w:rsidRDefault="00EE7BE8" w:rsidP="004A754C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</w:p>
    <w:p w14:paraId="12D534B8" w14:textId="44CAF2FD" w:rsidR="00B62342" w:rsidRPr="00A73219" w:rsidRDefault="00001F7E" w:rsidP="004A754C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  <w:r w:rsidRPr="00A73219">
        <w:rPr>
          <w:rFonts w:ascii="Aptos" w:hAnsi="Aptos" w:cs="MoolBoran"/>
          <w:color w:val="2F5496" w:themeColor="accent1" w:themeShade="BF"/>
          <w:szCs w:val="22"/>
        </w:rPr>
        <w:t xml:space="preserve">To </w:t>
      </w:r>
      <w:r w:rsidR="0093050E" w:rsidRPr="00A73219">
        <w:rPr>
          <w:rFonts w:ascii="Aptos" w:hAnsi="Aptos" w:cs="MoolBoran"/>
          <w:color w:val="2F5496" w:themeColor="accent1" w:themeShade="BF"/>
          <w:szCs w:val="22"/>
        </w:rPr>
        <w:t>pa</w:t>
      </w:r>
      <w:r w:rsidR="00537FEE" w:rsidRPr="00A73219">
        <w:rPr>
          <w:rFonts w:ascii="Aptos" w:hAnsi="Aptos" w:cs="MoolBoran"/>
          <w:color w:val="2F5496" w:themeColor="accent1" w:themeShade="BF"/>
          <w:szCs w:val="22"/>
        </w:rPr>
        <w:t xml:space="preserve">rticipate in the </w:t>
      </w:r>
      <w:r w:rsidR="00537FEE"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>“</w:t>
      </w:r>
      <w:r w:rsidR="0075487D" w:rsidRPr="0075487D">
        <w:rPr>
          <w:rFonts w:ascii="Aptos" w:hAnsi="Aptos" w:cs="MoolBoran"/>
          <w:b/>
          <w:bCs/>
          <w:color w:val="2F5496" w:themeColor="accent1" w:themeShade="BF"/>
          <w:szCs w:val="22"/>
        </w:rPr>
        <w:t>Demonstration of SCADA in Clean Water Supply</w:t>
      </w:r>
      <w:r w:rsidR="00680EAC"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 xml:space="preserve">” </w:t>
      </w:r>
      <w:r w:rsidR="00680EAC" w:rsidRPr="00A73219">
        <w:rPr>
          <w:rFonts w:ascii="Aptos" w:hAnsi="Aptos" w:cs="MoolBoran"/>
          <w:color w:val="2F5496" w:themeColor="accent1" w:themeShade="BF"/>
          <w:szCs w:val="22"/>
        </w:rPr>
        <w:t>Project of</w:t>
      </w:r>
    </w:p>
    <w:p w14:paraId="23C37620" w14:textId="7335BE14" w:rsidR="00DE3F77" w:rsidRPr="00A73219" w:rsidRDefault="00001F7E" w:rsidP="004A754C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  <w:r w:rsidRPr="00A73219">
        <w:rPr>
          <w:rFonts w:ascii="Aptos" w:hAnsi="Aptos" w:cs="MoolBoran"/>
          <w:color w:val="2F5496" w:themeColor="accent1" w:themeShade="BF"/>
          <w:szCs w:val="22"/>
        </w:rPr>
        <w:t>Cambodia Australia Partnership for Resilient Economic Development (CAPRED)</w:t>
      </w:r>
    </w:p>
    <w:p w14:paraId="2B1C4DCF" w14:textId="77777777" w:rsidR="00EF6CB7" w:rsidRPr="00A73219" w:rsidRDefault="00EF6CB7" w:rsidP="00CA18CE">
      <w:pPr>
        <w:tabs>
          <w:tab w:val="left" w:pos="3404"/>
          <w:tab w:val="left" w:pos="6798"/>
          <w:tab w:val="right" w:pos="9936"/>
        </w:tabs>
        <w:spacing w:after="0"/>
        <w:jc w:val="both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p w14:paraId="4318A7D8" w14:textId="0AA2D9B1" w:rsidR="00001F7E" w:rsidRPr="00A73219" w:rsidRDefault="00001F7E" w:rsidP="00CA18CE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  <w:r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>General Information</w:t>
      </w:r>
      <w:r w:rsidR="00946B84"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 xml:space="preserve"> </w:t>
      </w:r>
    </w:p>
    <w:p w14:paraId="5E2384C7" w14:textId="77777777" w:rsidR="00001F7E" w:rsidRPr="00A73219" w:rsidRDefault="00001F7E" w:rsidP="00CA18CE">
      <w:pPr>
        <w:pStyle w:val="ListParagraph"/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3481"/>
        <w:gridCol w:w="5590"/>
      </w:tblGrid>
      <w:tr w:rsidR="00B46FE9" w:rsidRPr="00A73219" w14:paraId="6E9B12A1" w14:textId="77777777" w:rsidTr="005C50B0">
        <w:tc>
          <w:tcPr>
            <w:tcW w:w="3685" w:type="dxa"/>
          </w:tcPr>
          <w:p w14:paraId="4EC2EA9E" w14:textId="1285B497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18"/>
                <w:szCs w:val="18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>Name of company</w:t>
            </w:r>
          </w:p>
          <w:p w14:paraId="3A9F700D" w14:textId="10F3F03D" w:rsidR="00C6219D" w:rsidRPr="00A73219" w:rsidRDefault="00C6219D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119A7C31" w14:textId="77777777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606DBB6A" w14:textId="77777777" w:rsidTr="00C719CE">
        <w:trPr>
          <w:trHeight w:val="702"/>
        </w:trPr>
        <w:tc>
          <w:tcPr>
            <w:tcW w:w="3685" w:type="dxa"/>
          </w:tcPr>
          <w:p w14:paraId="51282BB5" w14:textId="1C5FC015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>Company address</w:t>
            </w:r>
          </w:p>
          <w:p w14:paraId="4E26987C" w14:textId="152132E6" w:rsidR="00C6219D" w:rsidRPr="00A73219" w:rsidRDefault="00C6219D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39B49966" w14:textId="77777777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58BE749A" w14:textId="77777777" w:rsidTr="005C50B0">
        <w:tc>
          <w:tcPr>
            <w:tcW w:w="3685" w:type="dxa"/>
          </w:tcPr>
          <w:p w14:paraId="55B6C270" w14:textId="2DE10673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 xml:space="preserve">Phone number </w:t>
            </w:r>
          </w:p>
          <w:p w14:paraId="6CBBB7C8" w14:textId="090F6807" w:rsidR="00C6219D" w:rsidRPr="00CA18CE" w:rsidRDefault="00C6219D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  <w:r w:rsidRPr="00A73219">
              <w:rPr>
                <w:rFonts w:ascii="Aptos" w:hAnsi="Aptos" w:cs="MoolBoran"/>
                <w:color w:val="0070C0"/>
                <w:sz w:val="20"/>
              </w:rPr>
              <w:t xml:space="preserve">[Provide multiple </w:t>
            </w:r>
            <w:r w:rsidR="00FB2349" w:rsidRPr="00A73219">
              <w:rPr>
                <w:rFonts w:ascii="Aptos" w:hAnsi="Aptos" w:cs="MoolBoran"/>
                <w:color w:val="0070C0"/>
                <w:sz w:val="20"/>
              </w:rPr>
              <w:t>number</w:t>
            </w:r>
            <w:r w:rsidR="00FE04ED" w:rsidRPr="00A73219">
              <w:rPr>
                <w:rFonts w:ascii="Aptos" w:hAnsi="Aptos" w:cs="MoolBoran"/>
                <w:color w:val="0070C0"/>
                <w:sz w:val="20"/>
              </w:rPr>
              <w:t>s</w:t>
            </w:r>
            <w:r w:rsidRPr="00A73219">
              <w:rPr>
                <w:rFonts w:ascii="Aptos" w:hAnsi="Aptos" w:cs="MoolBoran"/>
                <w:color w:val="0070C0"/>
                <w:sz w:val="20"/>
              </w:rPr>
              <w:t xml:space="preserve"> if available]</w:t>
            </w:r>
          </w:p>
        </w:tc>
        <w:tc>
          <w:tcPr>
            <w:tcW w:w="6073" w:type="dxa"/>
          </w:tcPr>
          <w:p w14:paraId="78867188" w14:textId="77777777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4902BEC2" w14:textId="77777777" w:rsidTr="005C50B0">
        <w:tc>
          <w:tcPr>
            <w:tcW w:w="3685" w:type="dxa"/>
          </w:tcPr>
          <w:p w14:paraId="1407B280" w14:textId="753F4F69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 xml:space="preserve">Email </w:t>
            </w:r>
          </w:p>
          <w:p w14:paraId="363D5AC7" w14:textId="428C02F5" w:rsidR="00FE04ED" w:rsidRPr="00A73219" w:rsidRDefault="00FE04ED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  <w:r w:rsidRPr="00A73219">
              <w:rPr>
                <w:rFonts w:ascii="Aptos" w:hAnsi="Aptos" w:cs="MoolBoran"/>
                <w:color w:val="0070C0"/>
                <w:sz w:val="20"/>
              </w:rPr>
              <w:t>[Provide multiple emails if available]</w:t>
            </w:r>
          </w:p>
          <w:p w14:paraId="1D8C1E13" w14:textId="6562A599" w:rsidR="00C6219D" w:rsidRPr="00A73219" w:rsidRDefault="00C6219D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236A887C" w14:textId="77777777" w:rsidR="00001F7E" w:rsidRPr="00A73219" w:rsidRDefault="00001F7E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5387C2AD" w14:textId="77777777" w:rsidTr="005C50B0">
        <w:tc>
          <w:tcPr>
            <w:tcW w:w="3685" w:type="dxa"/>
          </w:tcPr>
          <w:p w14:paraId="7C6E1E42" w14:textId="5D72430D" w:rsidR="00EF009E" w:rsidRPr="00173A52" w:rsidRDefault="00173A52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  <w:r>
              <w:rPr>
                <w:rFonts w:ascii="Aptos" w:hAnsi="Aptos" w:cs="MoolBoran"/>
                <w:b/>
                <w:bCs/>
                <w:sz w:val="24"/>
                <w:szCs w:val="24"/>
              </w:rPr>
              <w:t>Total n</w:t>
            </w:r>
            <w:r w:rsidR="00167643"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 xml:space="preserve">umber of </w:t>
            </w:r>
            <w:r w:rsidR="00A61934"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>staff</w:t>
            </w:r>
            <w:r w:rsidR="00C32509"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 xml:space="preserve"> </w:t>
            </w:r>
          </w:p>
          <w:p w14:paraId="1FAC2E35" w14:textId="6576E901" w:rsidR="00420B12" w:rsidRPr="00A73219" w:rsidRDefault="00420B12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</w:p>
        </w:tc>
        <w:tc>
          <w:tcPr>
            <w:tcW w:w="6073" w:type="dxa"/>
          </w:tcPr>
          <w:p w14:paraId="2B757149" w14:textId="4F544962" w:rsidR="00173A52" w:rsidRPr="00A73219" w:rsidRDefault="00173A52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4"/>
                <w:szCs w:val="24"/>
              </w:rPr>
            </w:pPr>
          </w:p>
        </w:tc>
      </w:tr>
      <w:tr w:rsidR="00173A52" w:rsidRPr="00A73219" w14:paraId="59ABC57D" w14:textId="77777777" w:rsidTr="005C50B0">
        <w:tc>
          <w:tcPr>
            <w:tcW w:w="3685" w:type="dxa"/>
          </w:tcPr>
          <w:p w14:paraId="63305D71" w14:textId="769A6633" w:rsidR="00173A52" w:rsidRPr="00A73219" w:rsidRDefault="00173A52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  <w:r>
              <w:rPr>
                <w:rFonts w:ascii="Aptos" w:hAnsi="Aptos" w:cs="MoolBoran"/>
                <w:b/>
                <w:bCs/>
                <w:sz w:val="24"/>
                <w:szCs w:val="24"/>
              </w:rPr>
              <w:t>Number of female staff</w:t>
            </w:r>
          </w:p>
        </w:tc>
        <w:tc>
          <w:tcPr>
            <w:tcW w:w="6073" w:type="dxa"/>
          </w:tcPr>
          <w:p w14:paraId="517D9436" w14:textId="77777777" w:rsidR="00173A52" w:rsidRPr="00A73219" w:rsidRDefault="00173A52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4"/>
                <w:szCs w:val="24"/>
              </w:rPr>
            </w:pPr>
          </w:p>
        </w:tc>
      </w:tr>
      <w:tr w:rsidR="00A61934" w:rsidRPr="00A73219" w14:paraId="0B2C1C03" w14:textId="77777777" w:rsidTr="005C50B0">
        <w:tc>
          <w:tcPr>
            <w:tcW w:w="3685" w:type="dxa"/>
          </w:tcPr>
          <w:p w14:paraId="19E52FFA" w14:textId="2991F13E" w:rsidR="00C618C7" w:rsidRPr="00A73219" w:rsidRDefault="00420B12" w:rsidP="00173A52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  <w:r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>Number of staff with disability</w:t>
            </w:r>
          </w:p>
        </w:tc>
        <w:tc>
          <w:tcPr>
            <w:tcW w:w="6073" w:type="dxa"/>
          </w:tcPr>
          <w:p w14:paraId="086E5128" w14:textId="77777777" w:rsidR="00A61934" w:rsidRPr="00A73219" w:rsidRDefault="00A61934" w:rsidP="00CA18C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4"/>
                <w:szCs w:val="24"/>
              </w:rPr>
            </w:pPr>
          </w:p>
        </w:tc>
      </w:tr>
    </w:tbl>
    <w:p w14:paraId="6DE9C497" w14:textId="77777777" w:rsidR="00001F7E" w:rsidRPr="00A73219" w:rsidRDefault="00001F7E" w:rsidP="00CA18CE">
      <w:pPr>
        <w:pStyle w:val="ListParagraph"/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p w14:paraId="0E9CBD89" w14:textId="607D09A5" w:rsidR="0074604F" w:rsidRPr="00A73219" w:rsidRDefault="00001F7E" w:rsidP="00CA18CE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spacing w:after="0"/>
        <w:jc w:val="both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  <w:r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>Eligibility Criteria</w:t>
      </w:r>
    </w:p>
    <w:p w14:paraId="5D70F951" w14:textId="77777777" w:rsidR="00B3505F" w:rsidRPr="00A73219" w:rsidRDefault="0074604F" w:rsidP="00CA18CE">
      <w:pPr>
        <w:pStyle w:val="ListParagraph"/>
        <w:tabs>
          <w:tab w:val="left" w:pos="3404"/>
          <w:tab w:val="left" w:pos="6798"/>
          <w:tab w:val="right" w:pos="9923"/>
        </w:tabs>
        <w:spacing w:after="0"/>
        <w:jc w:val="both"/>
        <w:rPr>
          <w:rFonts w:ascii="Aptos" w:hAnsi="Aptos"/>
        </w:rPr>
      </w:pPr>
      <w:r w:rsidRPr="00A73219">
        <w:rPr>
          <w:rFonts w:ascii="Aptos" w:hAnsi="Aptos"/>
        </w:rPr>
        <w:t>Please tick</w:t>
      </w:r>
      <w:r w:rsidRPr="00A73219">
        <w:rPr>
          <w:rFonts w:ascii="Aptos" w:hAnsi="Aptos"/>
          <w:b/>
          <w:bCs/>
        </w:rPr>
        <w:t xml:space="preserve"> </w:t>
      </w:r>
      <w:r w:rsidR="00EA2D15" w:rsidRPr="00A73219">
        <w:rPr>
          <w:rFonts w:ascii="Aptos" w:hAnsi="Aptos"/>
          <w:b/>
          <w:bCs/>
        </w:rPr>
        <w:t>(√)</w:t>
      </w:r>
      <w:r w:rsidRPr="00A73219">
        <w:rPr>
          <w:rFonts w:ascii="Aptos" w:hAnsi="Aptos"/>
        </w:rPr>
        <w:t xml:space="preserve"> </w:t>
      </w:r>
      <w:r w:rsidR="007E28F4" w:rsidRPr="00A73219">
        <w:rPr>
          <w:rFonts w:ascii="Aptos" w:hAnsi="Aptos"/>
        </w:rPr>
        <w:t>the boxes below that are relevant to your situation to determine if you meet all eligibility criteria </w:t>
      </w:r>
      <w:r w:rsidRPr="00A73219">
        <w:rPr>
          <w:rFonts w:ascii="Aptos" w:hAnsi="Aptos"/>
        </w:rPr>
        <w:t xml:space="preserve">to proceed to the next stage </w:t>
      </w:r>
      <w:r w:rsidR="007E28F4" w:rsidRPr="00A73219">
        <w:rPr>
          <w:rFonts w:ascii="Aptos" w:hAnsi="Aptos"/>
        </w:rPr>
        <w:t>of the </w:t>
      </w:r>
      <w:r w:rsidRPr="00A73219">
        <w:rPr>
          <w:rFonts w:ascii="Aptos" w:hAnsi="Aptos"/>
        </w:rPr>
        <w:t xml:space="preserve">grant request process. </w:t>
      </w:r>
    </w:p>
    <w:p w14:paraId="2EA835F5" w14:textId="051A4FB8" w:rsidR="00F919ED" w:rsidRPr="00A73219" w:rsidRDefault="0074604F" w:rsidP="00CA18CE">
      <w:pPr>
        <w:pStyle w:val="ListParagraph"/>
        <w:tabs>
          <w:tab w:val="left" w:pos="3404"/>
          <w:tab w:val="left" w:pos="6798"/>
          <w:tab w:val="right" w:pos="9923"/>
        </w:tabs>
        <w:spacing w:after="0"/>
        <w:jc w:val="both"/>
        <w:rPr>
          <w:rFonts w:ascii="Aptos" w:hAnsi="Aptos"/>
          <w:i/>
          <w:iCs/>
          <w:color w:val="FF0000"/>
        </w:rPr>
      </w:pPr>
      <w:r w:rsidRPr="00A73219">
        <w:rPr>
          <w:rFonts w:ascii="Aptos" w:hAnsi="Aptos"/>
          <w:i/>
          <w:iCs/>
          <w:color w:val="FF0000"/>
        </w:rPr>
        <w:t>Note that only tick the boxes in which the situations apply to you.</w:t>
      </w:r>
    </w:p>
    <w:p w14:paraId="333745DC" w14:textId="77777777" w:rsidR="00E46017" w:rsidRPr="00A73219" w:rsidRDefault="00E46017" w:rsidP="00CA18CE">
      <w:pPr>
        <w:pStyle w:val="ListParagraph"/>
        <w:tabs>
          <w:tab w:val="left" w:pos="3404"/>
          <w:tab w:val="left" w:pos="6798"/>
          <w:tab w:val="right" w:pos="9923"/>
        </w:tabs>
        <w:jc w:val="both"/>
        <w:rPr>
          <w:rFonts w:ascii="Aptos" w:hAnsi="Aptos"/>
        </w:rPr>
      </w:pPr>
    </w:p>
    <w:p w14:paraId="7C9D2758" w14:textId="4457D1E6" w:rsidR="00847DCF" w:rsidRPr="00A73219" w:rsidRDefault="009A232E" w:rsidP="00CA18CE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jc w:val="both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Business Requirements</w:t>
      </w:r>
    </w:p>
    <w:p w14:paraId="4D437022" w14:textId="77777777" w:rsidR="00806DFA" w:rsidRDefault="000F2538" w:rsidP="00CA18CE">
      <w:pPr>
        <w:tabs>
          <w:tab w:val="left" w:pos="1134"/>
          <w:tab w:val="left" w:pos="1701"/>
          <w:tab w:val="left" w:pos="4590"/>
          <w:tab w:val="left" w:pos="5040"/>
          <w:tab w:val="right" w:pos="9936"/>
        </w:tabs>
        <w:spacing w:after="0" w:line="360" w:lineRule="auto"/>
        <w:ind w:left="720"/>
        <w:jc w:val="both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  <w:t xml:space="preserve">1. </w:t>
      </w:r>
      <w:r w:rsidR="004F5984" w:rsidRPr="00A73219">
        <w:rPr>
          <w:rFonts w:ascii="Aptos" w:hAnsi="Aptos"/>
        </w:rPr>
        <w:tab/>
      </w:r>
      <w:r w:rsidRPr="00A73219">
        <w:rPr>
          <w:rFonts w:ascii="Aptos" w:hAnsi="Aptos"/>
        </w:rPr>
        <w:t>My company</w:t>
      </w:r>
      <w:r w:rsidR="003F65DB" w:rsidRPr="00A73219">
        <w:rPr>
          <w:rFonts w:ascii="Aptos" w:hAnsi="Aptos"/>
        </w:rPr>
        <w:t xml:space="preserve"> </w:t>
      </w:r>
      <w:r w:rsidR="00A52394">
        <w:rPr>
          <w:rFonts w:ascii="Aptos" w:hAnsi="Aptos"/>
        </w:rPr>
        <w:t xml:space="preserve">is registered </w:t>
      </w:r>
      <w:r w:rsidR="003F65DB" w:rsidRPr="00A73219">
        <w:rPr>
          <w:rFonts w:ascii="Aptos" w:hAnsi="Aptos"/>
        </w:rPr>
        <w:t>in Cambodia</w:t>
      </w:r>
      <w:r w:rsidRPr="00A73219">
        <w:rPr>
          <w:rFonts w:ascii="Aptos" w:hAnsi="Aptos"/>
        </w:rPr>
        <w:t xml:space="preserve">. </w:t>
      </w:r>
    </w:p>
    <w:p w14:paraId="248D0927" w14:textId="779051DA" w:rsidR="00E21970" w:rsidRPr="00A73219" w:rsidRDefault="00FE61A9" w:rsidP="00CA18CE">
      <w:pPr>
        <w:tabs>
          <w:tab w:val="left" w:pos="1134"/>
          <w:tab w:val="left" w:pos="1701"/>
          <w:tab w:val="left" w:pos="4590"/>
          <w:tab w:val="left" w:pos="5040"/>
          <w:tab w:val="right" w:pos="9936"/>
        </w:tabs>
        <w:spacing w:after="0" w:line="360" w:lineRule="auto"/>
        <w:ind w:left="720"/>
        <w:jc w:val="both"/>
        <w:rPr>
          <w:rFonts w:ascii="Aptos" w:hAnsi="Aptos"/>
        </w:rPr>
      </w:pPr>
      <w:r>
        <w:rPr>
          <w:rFonts w:ascii="Aptos" w:hAnsi="Aptos" w:cs="Segoe UI Symbol"/>
        </w:rPr>
        <w:tab/>
      </w:r>
      <w:r>
        <w:rPr>
          <w:rFonts w:ascii="Aptos" w:hAnsi="Aptos" w:cs="Segoe UI Symbol"/>
        </w:rPr>
        <w:tab/>
      </w:r>
      <w:r w:rsidR="00B40FBC">
        <w:rPr>
          <w:rFonts w:ascii="Aptos" w:hAnsi="Aptos"/>
        </w:rPr>
        <w:t>(</w:t>
      </w:r>
      <w:r w:rsidR="009D3686">
        <w:rPr>
          <w:rFonts w:ascii="Aptos" w:hAnsi="Aptos"/>
        </w:rPr>
        <w:t>Please</w:t>
      </w:r>
      <w:r w:rsidR="00B40FBC">
        <w:rPr>
          <w:rFonts w:ascii="Aptos" w:hAnsi="Aptos"/>
        </w:rPr>
        <w:t xml:space="preserve"> a</w:t>
      </w:r>
      <w:r w:rsidR="00961EFF">
        <w:rPr>
          <w:rFonts w:ascii="Aptos" w:hAnsi="Aptos"/>
        </w:rPr>
        <w:t>ttach business registration document.</w:t>
      </w:r>
      <w:r w:rsidR="00B40FBC">
        <w:rPr>
          <w:rFonts w:ascii="Aptos" w:hAnsi="Aptos"/>
        </w:rPr>
        <w:t>)</w:t>
      </w:r>
    </w:p>
    <w:p w14:paraId="6E849052" w14:textId="3A14DA26" w:rsidR="000013F7" w:rsidRPr="0003002A" w:rsidRDefault="000013F7" w:rsidP="00CA18CE">
      <w:pPr>
        <w:spacing w:after="0" w:line="240" w:lineRule="auto"/>
        <w:jc w:val="both"/>
        <w:rPr>
          <w:rFonts w:ascii="Aptos" w:hAnsi="Aptos"/>
        </w:rPr>
      </w:pPr>
    </w:p>
    <w:p w14:paraId="073E8C2B" w14:textId="09D291E8" w:rsidR="00DE07A7" w:rsidRPr="00A73219" w:rsidRDefault="00DD0B37" w:rsidP="00CA18CE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jc w:val="both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Technical Requirements</w:t>
      </w:r>
    </w:p>
    <w:p w14:paraId="044B67D7" w14:textId="77777777" w:rsidR="00FE61A9" w:rsidRDefault="00A60BC8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 w:rsidRPr="00A60BC8">
        <w:rPr>
          <w:rFonts w:ascii="Aptos" w:hAnsi="Aptos" w:cs="Segoe UI Symbol"/>
        </w:rPr>
        <w:t>☐</w:t>
      </w:r>
      <w:r w:rsidRPr="00A60BC8">
        <w:rPr>
          <w:rFonts w:ascii="Aptos" w:hAnsi="Aptos"/>
        </w:rPr>
        <w:tab/>
        <w:t>2.</w:t>
      </w:r>
      <w:r w:rsidRPr="00A60BC8">
        <w:rPr>
          <w:rFonts w:ascii="Aptos" w:hAnsi="Aptos"/>
        </w:rPr>
        <w:tab/>
        <w:t xml:space="preserve">My company </w:t>
      </w:r>
      <w:r w:rsidRPr="00A60BC8">
        <w:rPr>
          <w:rFonts w:ascii="Aptos" w:hAnsi="Aptos" w:cstheme="minorHAnsi"/>
        </w:rPr>
        <w:t xml:space="preserve">has a proven track record of successfully completing the SCADA </w:t>
      </w:r>
    </w:p>
    <w:p w14:paraId="7ACF9ED3" w14:textId="77777777" w:rsidR="00FE61A9" w:rsidRDefault="00FE61A9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>
        <w:rPr>
          <w:rFonts w:ascii="Aptos" w:hAnsi="Aptos" w:cs="Segoe UI Symbol"/>
        </w:rPr>
        <w:tab/>
      </w:r>
      <w:r>
        <w:rPr>
          <w:rFonts w:ascii="Aptos" w:hAnsi="Aptos" w:cs="Segoe UI Symbol"/>
        </w:rPr>
        <w:tab/>
      </w:r>
      <w:r w:rsidR="00A60BC8" w:rsidRPr="00A60BC8">
        <w:rPr>
          <w:rFonts w:ascii="Aptos" w:hAnsi="Aptos" w:cstheme="minorHAnsi"/>
        </w:rPr>
        <w:t xml:space="preserve">system in clean water supply within the past two years or similar SCADA system </w:t>
      </w:r>
    </w:p>
    <w:p w14:paraId="6BC15779" w14:textId="2CF97FEA" w:rsidR="00843FE3" w:rsidRDefault="00FE61A9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 w:rsidR="00A60BC8" w:rsidRPr="00A60BC8">
        <w:rPr>
          <w:rFonts w:ascii="Aptos" w:hAnsi="Aptos" w:cstheme="minorHAnsi"/>
        </w:rPr>
        <w:t>or IoT integration projects within the past three years.</w:t>
      </w:r>
      <w:r w:rsidR="00DE0A39">
        <w:rPr>
          <w:rFonts w:ascii="Aptos" w:hAnsi="Aptos" w:cstheme="minorHAnsi"/>
        </w:rPr>
        <w:t xml:space="preserve"> </w:t>
      </w:r>
    </w:p>
    <w:p w14:paraId="7D59EFB0" w14:textId="77777777" w:rsidR="00827C7B" w:rsidRDefault="00827C7B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</w:p>
    <w:p w14:paraId="3453753B" w14:textId="7E4D1DC8" w:rsidR="00A60BC8" w:rsidRPr="00827C7B" w:rsidRDefault="00843FE3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  <w:i/>
          <w:iCs/>
        </w:rPr>
      </w:pPr>
      <w:r>
        <w:rPr>
          <w:rFonts w:ascii="Aptos" w:hAnsi="Aptos" w:cs="Segoe UI Symbol"/>
        </w:rPr>
        <w:lastRenderedPageBreak/>
        <w:tab/>
      </w:r>
      <w:r w:rsidR="00CA7226" w:rsidRPr="00827C7B">
        <w:rPr>
          <w:rFonts w:ascii="Aptos" w:hAnsi="Aptos" w:cstheme="minorHAnsi"/>
          <w:i/>
          <w:iCs/>
        </w:rPr>
        <w:t xml:space="preserve">List down </w:t>
      </w:r>
      <w:r w:rsidR="0019289C" w:rsidRPr="00827C7B">
        <w:rPr>
          <w:rFonts w:ascii="Aptos" w:hAnsi="Aptos" w:cstheme="minorHAnsi"/>
          <w:i/>
          <w:iCs/>
        </w:rPr>
        <w:t>three completed</w:t>
      </w:r>
      <w:r w:rsidR="00B64865" w:rsidRPr="00827C7B">
        <w:rPr>
          <w:rFonts w:ascii="Aptos" w:hAnsi="Aptos" w:cstheme="minorHAnsi"/>
          <w:i/>
          <w:iCs/>
        </w:rPr>
        <w:t xml:space="preserve"> </w:t>
      </w:r>
      <w:r w:rsidR="00E42F17" w:rsidRPr="00827C7B">
        <w:rPr>
          <w:rFonts w:ascii="Aptos" w:hAnsi="Aptos" w:cstheme="minorHAnsi"/>
          <w:i/>
          <w:iCs/>
        </w:rPr>
        <w:t xml:space="preserve">SCADA </w:t>
      </w:r>
      <w:r w:rsidR="00B64865" w:rsidRPr="00827C7B">
        <w:rPr>
          <w:rFonts w:ascii="Aptos" w:hAnsi="Aptos" w:cstheme="minorHAnsi"/>
          <w:i/>
          <w:iCs/>
        </w:rPr>
        <w:t>projects</w:t>
      </w:r>
      <w:r w:rsidR="005822B4" w:rsidRPr="00827C7B">
        <w:rPr>
          <w:rFonts w:ascii="Aptos" w:hAnsi="Aptos" w:cstheme="minorHAnsi"/>
          <w:i/>
          <w:iCs/>
        </w:rPr>
        <w:t xml:space="preserve"> </w:t>
      </w:r>
      <w:r w:rsidR="00053089" w:rsidRPr="00827C7B">
        <w:rPr>
          <w:rFonts w:ascii="Aptos" w:hAnsi="Aptos" w:cstheme="minorHAnsi"/>
          <w:i/>
          <w:iCs/>
        </w:rPr>
        <w:t>and scope of work in each project:</w:t>
      </w:r>
    </w:p>
    <w:p w14:paraId="2FC36124" w14:textId="2FADC5C7" w:rsidR="00CA18CE" w:rsidRDefault="00CA18CE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  <w:r>
        <w:rPr>
          <w:rFonts w:ascii="Aptos" w:hAnsi="Aptos" w:cs="Segoe UI Symbol"/>
        </w:rPr>
        <w:tab/>
        <w:t>Project</w:t>
      </w:r>
      <w:r w:rsidR="00DA12A6">
        <w:rPr>
          <w:rFonts w:ascii="Aptos" w:hAnsi="Aptos" w:cs="Segoe UI Symbol"/>
        </w:rPr>
        <w:t xml:space="preserve"> </w:t>
      </w:r>
      <w:r>
        <w:rPr>
          <w:rFonts w:ascii="Aptos" w:hAnsi="Aptos" w:cs="Segoe UI Symbol"/>
        </w:rPr>
        <w:t>1:</w:t>
      </w:r>
      <w:r w:rsidR="00DA12A6">
        <w:rPr>
          <w:rFonts w:ascii="Aptos" w:hAnsi="Aptos" w:cs="Segoe UI Symbol"/>
        </w:rPr>
        <w:t xml:space="preserve"> </w:t>
      </w:r>
      <w:r>
        <w:rPr>
          <w:rFonts w:ascii="Aptos" w:hAnsi="Aptos" w:cs="Segoe UI Symbol"/>
        </w:rPr>
        <w:t>…………………………………………………………………………………………………………</w:t>
      </w:r>
    </w:p>
    <w:p w14:paraId="5133BB91" w14:textId="38891F16" w:rsidR="00DA12A6" w:rsidRDefault="00DA12A6" w:rsidP="00CA18C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  <w:r>
        <w:rPr>
          <w:rFonts w:ascii="Aptos" w:hAnsi="Aptos" w:cs="Segoe UI Symbol"/>
        </w:rPr>
        <w:tab/>
        <w:t>Project 2: …………………………………………………………………………………………………………</w:t>
      </w:r>
    </w:p>
    <w:p w14:paraId="28BAA6A2" w14:textId="71CABECE" w:rsidR="00CA18CE" w:rsidRPr="00DA12A6" w:rsidRDefault="00DA12A6" w:rsidP="00DA12A6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  <w:r>
        <w:rPr>
          <w:rFonts w:ascii="Aptos" w:hAnsi="Aptos" w:cs="Segoe UI Symbol"/>
        </w:rPr>
        <w:tab/>
        <w:t>Project 3: …………………………………………………………………………………………………………</w:t>
      </w:r>
    </w:p>
    <w:p w14:paraId="16B1251F" w14:textId="13CA92DD" w:rsidR="00827C7B" w:rsidRDefault="00813E4F" w:rsidP="006B5F11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</w:r>
      <w:r>
        <w:rPr>
          <w:rFonts w:ascii="Aptos" w:hAnsi="Aptos"/>
        </w:rPr>
        <w:t>3</w:t>
      </w:r>
      <w:r w:rsidRPr="00A73219">
        <w:rPr>
          <w:rFonts w:ascii="Aptos" w:hAnsi="Aptos"/>
        </w:rPr>
        <w:t xml:space="preserve">. </w:t>
      </w:r>
      <w:r w:rsidRPr="00A73219">
        <w:rPr>
          <w:rFonts w:ascii="Aptos" w:hAnsi="Aptos"/>
        </w:rPr>
        <w:tab/>
      </w:r>
      <w:r w:rsidR="00CC1245">
        <w:rPr>
          <w:rFonts w:ascii="Aptos" w:hAnsi="Aptos"/>
        </w:rPr>
        <w:t>For this project, m</w:t>
      </w:r>
      <w:r>
        <w:rPr>
          <w:rFonts w:ascii="Aptos" w:hAnsi="Aptos"/>
        </w:rPr>
        <w:t>y company</w:t>
      </w:r>
      <w:r w:rsidR="00CC1245">
        <w:rPr>
          <w:rFonts w:ascii="Aptos" w:hAnsi="Aptos"/>
        </w:rPr>
        <w:t xml:space="preserve"> will assign </w:t>
      </w:r>
      <w:r w:rsidR="009F0A7B">
        <w:rPr>
          <w:rFonts w:ascii="Aptos" w:hAnsi="Aptos"/>
        </w:rPr>
        <w:t xml:space="preserve">key </w:t>
      </w:r>
      <w:r w:rsidR="00827C7B">
        <w:rPr>
          <w:rFonts w:ascii="Aptos" w:hAnsi="Aptos"/>
        </w:rPr>
        <w:t>personnel</w:t>
      </w:r>
      <w:r w:rsidR="009F0A7B">
        <w:rPr>
          <w:rFonts w:ascii="Aptos" w:hAnsi="Aptos"/>
        </w:rPr>
        <w:t xml:space="preserve"> with </w:t>
      </w:r>
      <w:r w:rsidR="009F0A7B" w:rsidRPr="009F0A7B">
        <w:rPr>
          <w:rFonts w:ascii="Aptos" w:hAnsi="Aptos"/>
        </w:rPr>
        <w:t xml:space="preserve">relevant expertise in </w:t>
      </w:r>
    </w:p>
    <w:p w14:paraId="5BA63B13" w14:textId="3740B118" w:rsidR="00813E4F" w:rsidRDefault="00827C7B" w:rsidP="006B5F11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 w:rsidR="009F0A7B" w:rsidRPr="009F0A7B">
        <w:rPr>
          <w:rFonts w:ascii="Aptos" w:hAnsi="Aptos"/>
        </w:rPr>
        <w:t>SCADA systems, automation, IoT, and water treatment processes.</w:t>
      </w:r>
    </w:p>
    <w:p w14:paraId="1407D6CB" w14:textId="77777777" w:rsidR="00827C7B" w:rsidRDefault="006B5F11" w:rsidP="00827C7B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1134" w:hanging="414"/>
        <w:jc w:val="both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</w:r>
      <w:r w:rsidR="00813E4F">
        <w:rPr>
          <w:rFonts w:ascii="Aptos" w:hAnsi="Aptos"/>
        </w:rPr>
        <w:t>4</w:t>
      </w:r>
      <w:r w:rsidRPr="00A73219">
        <w:rPr>
          <w:rFonts w:ascii="Aptos" w:hAnsi="Aptos"/>
        </w:rPr>
        <w:t xml:space="preserve">. </w:t>
      </w:r>
      <w:r w:rsidRPr="00A73219">
        <w:rPr>
          <w:rFonts w:ascii="Aptos" w:hAnsi="Aptos"/>
        </w:rPr>
        <w:tab/>
      </w:r>
      <w:r w:rsidR="003B0375">
        <w:rPr>
          <w:rFonts w:ascii="Aptos" w:hAnsi="Aptos"/>
        </w:rPr>
        <w:t xml:space="preserve">My </w:t>
      </w:r>
      <w:r w:rsidR="004D17E7">
        <w:rPr>
          <w:rFonts w:ascii="Aptos" w:hAnsi="Aptos"/>
        </w:rPr>
        <w:t xml:space="preserve">company </w:t>
      </w:r>
      <w:r w:rsidR="00CC6686">
        <w:rPr>
          <w:rFonts w:ascii="Aptos" w:hAnsi="Aptos"/>
        </w:rPr>
        <w:t xml:space="preserve">has </w:t>
      </w:r>
      <w:r w:rsidR="00EA5DBF">
        <w:rPr>
          <w:rFonts w:ascii="Aptos" w:hAnsi="Aptos"/>
        </w:rPr>
        <w:t xml:space="preserve">completed </w:t>
      </w:r>
      <w:r w:rsidR="0052452C">
        <w:rPr>
          <w:rFonts w:ascii="Aptos" w:hAnsi="Aptos"/>
        </w:rPr>
        <w:t>SCADA project in clean water supply</w:t>
      </w:r>
      <w:r w:rsidR="00494DD2">
        <w:rPr>
          <w:rFonts w:ascii="Aptos" w:hAnsi="Aptos"/>
        </w:rPr>
        <w:t xml:space="preserve"> which </w:t>
      </w:r>
      <w:r w:rsidR="00827C7B">
        <w:rPr>
          <w:rFonts w:ascii="Aptos" w:hAnsi="Aptos"/>
        </w:rPr>
        <w:t>covers</w:t>
      </w:r>
      <w:r w:rsidR="001E172F">
        <w:rPr>
          <w:rFonts w:ascii="Aptos" w:hAnsi="Aptos"/>
        </w:rPr>
        <w:t xml:space="preserve"> </w:t>
      </w:r>
    </w:p>
    <w:p w14:paraId="14235BE8" w14:textId="7C9AC33C" w:rsidR="006B5F11" w:rsidRPr="00A73219" w:rsidRDefault="00827C7B" w:rsidP="00827C7B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1134" w:hanging="414"/>
        <w:jc w:val="both"/>
        <w:rPr>
          <w:rFonts w:ascii="Aptos" w:hAnsi="Aptos"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 w:rsidR="001E172F">
        <w:rPr>
          <w:rFonts w:ascii="Aptos" w:hAnsi="Aptos"/>
        </w:rPr>
        <w:t xml:space="preserve">the following components: </w:t>
      </w:r>
    </w:p>
    <w:p w14:paraId="2B8983FC" w14:textId="68100A65" w:rsidR="006B5F11" w:rsidRPr="00A73219" w:rsidRDefault="006B5F11" w:rsidP="006B5F11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360" w:lineRule="auto"/>
        <w:ind w:left="1984" w:hanging="708"/>
        <w:jc w:val="both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>
        <w:rPr>
          <w:rFonts w:ascii="Aptos" w:hAnsi="Aptos"/>
        </w:rPr>
        <w:tab/>
      </w:r>
      <w:r w:rsidRPr="00E46AA6">
        <w:rPr>
          <w:rFonts w:ascii="Aptos" w:hAnsi="Aptos"/>
        </w:rPr>
        <w:t>AC Motors/pumps system</w:t>
      </w:r>
      <w:r w:rsidR="00F95521">
        <w:rPr>
          <w:rFonts w:ascii="Aptos" w:hAnsi="Aptos"/>
        </w:rPr>
        <w:t xml:space="preserve"> </w:t>
      </w:r>
      <w:r w:rsidR="00827C7B">
        <w:rPr>
          <w:rFonts w:ascii="Aptos" w:hAnsi="Aptos"/>
        </w:rPr>
        <w:t>controller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  <w:t>Power system improvement</w:t>
      </w:r>
    </w:p>
    <w:p w14:paraId="559936EF" w14:textId="77777777" w:rsidR="00EE7BE8" w:rsidRPr="00A73219" w:rsidRDefault="005B5C8F" w:rsidP="00CA18CE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360" w:lineRule="auto"/>
        <w:ind w:left="1276" w:hanging="229"/>
        <w:jc w:val="both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6131A5">
        <w:rPr>
          <w:rFonts w:ascii="Aptos" w:hAnsi="Aptos"/>
        </w:rPr>
        <w:tab/>
      </w:r>
      <w:r w:rsidR="003A02F5">
        <w:rPr>
          <w:rFonts w:ascii="Aptos" w:hAnsi="Aptos"/>
        </w:rPr>
        <w:t>Water</w:t>
      </w:r>
      <w:r w:rsidR="00B76E5E">
        <w:rPr>
          <w:rFonts w:ascii="Aptos" w:hAnsi="Aptos"/>
        </w:rPr>
        <w:t xml:space="preserve"> Production Controller</w:t>
      </w:r>
      <w:r w:rsidR="00EE7BE8"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="00EE7BE8"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</w:r>
      <w:r w:rsidR="003C4185" w:rsidRPr="003A02F5">
        <w:rPr>
          <w:rFonts w:ascii="Aptos" w:hAnsi="Aptos"/>
        </w:rPr>
        <w:t>IoT Platform and Cloud Server</w:t>
      </w:r>
    </w:p>
    <w:p w14:paraId="71DD473D" w14:textId="77777777" w:rsidR="00EE7BE8" w:rsidRPr="00A73219" w:rsidRDefault="00D86984" w:rsidP="00CA18CE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jc w:val="both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</w:r>
      <w:r w:rsidR="004B4760" w:rsidRPr="00DB32F4">
        <w:rPr>
          <w:rFonts w:ascii="Aptos" w:hAnsi="Aptos"/>
        </w:rPr>
        <w:t>Distribution Pipe Monitoring</w:t>
      </w:r>
      <w:r w:rsidR="00EE7BE8" w:rsidRPr="00A73219">
        <w:rPr>
          <w:rFonts w:ascii="Aptos" w:hAnsi="Aptos"/>
        </w:rPr>
        <w:tab/>
        <w:t xml:space="preserve">☐ </w:t>
      </w:r>
      <w:r w:rsidR="00EE7BE8" w:rsidRPr="00A73219">
        <w:rPr>
          <w:rFonts w:ascii="Aptos" w:hAnsi="Aptos"/>
        </w:rPr>
        <w:tab/>
      </w:r>
      <w:r w:rsidR="0032268F">
        <w:rPr>
          <w:rFonts w:ascii="Aptos" w:hAnsi="Aptos"/>
        </w:rPr>
        <w:t xml:space="preserve">Digital </w:t>
      </w:r>
      <w:r w:rsidR="00AF0D16">
        <w:rPr>
          <w:rFonts w:ascii="Aptos" w:hAnsi="Aptos"/>
        </w:rPr>
        <w:t>billing system</w:t>
      </w:r>
    </w:p>
    <w:p w14:paraId="5102D5E3" w14:textId="77777777" w:rsidR="00EE7BE8" w:rsidRPr="003C4185" w:rsidRDefault="00D86984" w:rsidP="00CA18CE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jc w:val="both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</w:r>
      <w:r w:rsidR="004B4760">
        <w:rPr>
          <w:rFonts w:ascii="Aptos" w:hAnsi="Aptos"/>
        </w:rPr>
        <w:t>Water Quality Monitoring</w:t>
      </w:r>
      <w:r w:rsidR="00EE7BE8" w:rsidRPr="00A73219">
        <w:rPr>
          <w:rFonts w:ascii="Aptos" w:hAnsi="Aptos"/>
        </w:rPr>
        <w:tab/>
        <w:t xml:space="preserve">☐ </w:t>
      </w:r>
      <w:r w:rsidR="00EE7BE8" w:rsidRPr="00A73219">
        <w:rPr>
          <w:rFonts w:ascii="Aptos" w:hAnsi="Aptos"/>
        </w:rPr>
        <w:tab/>
      </w:r>
      <w:r w:rsidR="00AF0D16">
        <w:rPr>
          <w:rFonts w:ascii="Aptos" w:hAnsi="Aptos"/>
        </w:rPr>
        <w:t xml:space="preserve">Water loss management </w:t>
      </w:r>
      <w:r w:rsidR="009A068C">
        <w:rPr>
          <w:rFonts w:ascii="Aptos" w:hAnsi="Aptos"/>
        </w:rPr>
        <w:t>system</w:t>
      </w:r>
      <w:r w:rsidR="00AF0D16">
        <w:rPr>
          <w:rFonts w:ascii="Aptos" w:hAnsi="Aptos"/>
        </w:rPr>
        <w:t xml:space="preserve"> </w:t>
      </w:r>
    </w:p>
    <w:p w14:paraId="74D44080" w14:textId="0126E45C" w:rsidR="00EE7BE8" w:rsidRPr="00A73219" w:rsidRDefault="00D86984" w:rsidP="00CA18CE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jc w:val="both"/>
        <w:rPr>
          <w:rFonts w:ascii="Aptos" w:hAnsi="Aptos"/>
        </w:rPr>
      </w:pPr>
      <w:r>
        <w:rPr>
          <w:rFonts w:ascii="Aptos" w:hAnsi="Aptos" w:cs="Segoe UI Symbol"/>
        </w:rPr>
        <w:tab/>
      </w:r>
      <w:r w:rsidR="00EE7BE8" w:rsidRPr="00A73219">
        <w:rPr>
          <w:rFonts w:ascii="Aptos" w:hAnsi="Aptos" w:cs="Segoe UI Symbol"/>
        </w:rPr>
        <w:t>☐</w:t>
      </w:r>
      <w:r w:rsidR="00EE7BE8" w:rsidRPr="00A73219">
        <w:rPr>
          <w:rFonts w:ascii="Aptos" w:hAnsi="Aptos"/>
        </w:rPr>
        <w:tab/>
        <w:t xml:space="preserve">Others </w:t>
      </w:r>
      <w:r w:rsidR="00EE7BE8" w:rsidRPr="00A73219">
        <w:rPr>
          <w:rFonts w:ascii="Aptos" w:hAnsi="Aptos"/>
          <w:szCs w:val="22"/>
        </w:rPr>
        <w:t xml:space="preserve">(please specify): </w:t>
      </w:r>
      <w:r w:rsidR="006B5F11" w:rsidRPr="00A73219">
        <w:rPr>
          <w:rFonts w:ascii="Aptos" w:hAnsi="Aptos"/>
          <w:szCs w:val="22"/>
        </w:rPr>
        <w:t>………………………………………………………………………….</w:t>
      </w:r>
    </w:p>
    <w:p w14:paraId="632B2A3F" w14:textId="77777777" w:rsidR="00827C7B" w:rsidRDefault="00530A51" w:rsidP="00983A52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 w:rsidRPr="00A60BC8">
        <w:rPr>
          <w:rFonts w:ascii="Aptos" w:hAnsi="Aptos" w:cs="Segoe UI Symbol"/>
        </w:rPr>
        <w:t>☐</w:t>
      </w:r>
      <w:r w:rsidRPr="00A60BC8">
        <w:rPr>
          <w:rFonts w:ascii="Aptos" w:hAnsi="Aptos"/>
        </w:rPr>
        <w:tab/>
      </w:r>
      <w:r w:rsidR="00827C7B">
        <w:rPr>
          <w:rFonts w:ascii="Aptos" w:hAnsi="Aptos"/>
        </w:rPr>
        <w:t>5</w:t>
      </w:r>
      <w:r w:rsidRPr="00A60BC8">
        <w:rPr>
          <w:rFonts w:ascii="Aptos" w:hAnsi="Aptos"/>
        </w:rPr>
        <w:t>.</w:t>
      </w:r>
      <w:r w:rsidRPr="00A60BC8">
        <w:rPr>
          <w:rFonts w:ascii="Aptos" w:hAnsi="Aptos"/>
        </w:rPr>
        <w:tab/>
      </w:r>
      <w:r w:rsidR="008C0198">
        <w:rPr>
          <w:rFonts w:ascii="Aptos" w:hAnsi="Aptos"/>
        </w:rPr>
        <w:t xml:space="preserve">My company </w:t>
      </w:r>
      <w:r w:rsidR="005606EF" w:rsidRPr="00775333">
        <w:rPr>
          <w:rFonts w:ascii="Aptos" w:hAnsi="Aptos" w:cstheme="minorHAnsi"/>
        </w:rPr>
        <w:t>can</w:t>
      </w:r>
      <w:r w:rsidR="00DC068A" w:rsidRPr="00775333">
        <w:rPr>
          <w:rFonts w:ascii="Aptos" w:hAnsi="Aptos" w:cstheme="minorHAnsi"/>
        </w:rPr>
        <w:t xml:space="preserve"> provide a full-services package of SCADA system: </w:t>
      </w:r>
    </w:p>
    <w:p w14:paraId="327CEAE2" w14:textId="77777777" w:rsidR="00827C7B" w:rsidRDefault="00827C7B" w:rsidP="00983A52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 w:rsidR="00DC068A" w:rsidRPr="005D4B5C">
        <w:rPr>
          <w:rFonts w:ascii="Aptos" w:hAnsi="Aptos" w:cstheme="minorHAnsi"/>
        </w:rPr>
        <w:t>site inspection, adjustment of SCADA design</w:t>
      </w:r>
      <w:r w:rsidR="00DC068A">
        <w:rPr>
          <w:rFonts w:ascii="Aptos" w:hAnsi="Aptos" w:cstheme="minorHAnsi"/>
        </w:rPr>
        <w:t xml:space="preserve"> and specification</w:t>
      </w:r>
      <w:r w:rsidR="00DC068A" w:rsidRPr="005D4B5C">
        <w:rPr>
          <w:rFonts w:ascii="Aptos" w:hAnsi="Aptos" w:cstheme="minorHAnsi"/>
        </w:rPr>
        <w:t xml:space="preserve"> if required, </w:t>
      </w:r>
    </w:p>
    <w:p w14:paraId="691EEB89" w14:textId="77777777" w:rsidR="00827C7B" w:rsidRDefault="00827C7B" w:rsidP="00983A52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theme="minorHAnsi"/>
        </w:rPr>
      </w:pP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 w:rsidR="00DC068A" w:rsidRPr="005D4B5C">
        <w:rPr>
          <w:rFonts w:ascii="Aptos" w:hAnsi="Aptos" w:cstheme="minorHAnsi"/>
        </w:rPr>
        <w:t xml:space="preserve">software and hardware provision, installation and configuration, training and </w:t>
      </w:r>
    </w:p>
    <w:p w14:paraId="4D1067F9" w14:textId="1F331288" w:rsidR="00AC7B26" w:rsidRDefault="00827C7B" w:rsidP="00983A52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 w:rsidR="00DC068A" w:rsidRPr="005D4B5C">
        <w:rPr>
          <w:rFonts w:ascii="Aptos" w:hAnsi="Aptos" w:cstheme="minorHAnsi"/>
        </w:rPr>
        <w:t>after-sale services.</w:t>
      </w:r>
      <w:r w:rsidR="00305AD2">
        <w:rPr>
          <w:rFonts w:ascii="Aptos" w:hAnsi="Aptos" w:cs="Segoe UI Symbol"/>
        </w:rPr>
        <w:t xml:space="preserve"> </w:t>
      </w:r>
    </w:p>
    <w:p w14:paraId="20E2D112" w14:textId="77777777" w:rsidR="000F6521" w:rsidRPr="00983A52" w:rsidRDefault="000F6521" w:rsidP="00983A52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ind w:left="720"/>
        <w:jc w:val="both"/>
        <w:rPr>
          <w:rFonts w:ascii="Aptos" w:hAnsi="Aptos" w:cs="Segoe UI Symbol"/>
        </w:rPr>
      </w:pPr>
    </w:p>
    <w:p w14:paraId="3A6C689F" w14:textId="0B69E464" w:rsidR="00DD0B37" w:rsidRPr="00A73219" w:rsidRDefault="00DD0B37" w:rsidP="00391E4B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jc w:val="both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Commit</w:t>
      </w:r>
      <w:r w:rsidR="00D03A9D" w:rsidRPr="00A73219">
        <w:rPr>
          <w:rFonts w:ascii="Aptos" w:hAnsi="Aptos"/>
          <w:b/>
          <w:bCs/>
          <w:color w:val="000000" w:themeColor="text1"/>
        </w:rPr>
        <w:t xml:space="preserve">ment to Sustainability </w:t>
      </w:r>
      <w:r w:rsidR="007A5526" w:rsidRPr="00A73219">
        <w:rPr>
          <w:rFonts w:ascii="Aptos" w:hAnsi="Aptos"/>
          <w:b/>
          <w:bCs/>
          <w:color w:val="000000" w:themeColor="text1"/>
        </w:rPr>
        <w:t>and Impact</w:t>
      </w:r>
    </w:p>
    <w:p w14:paraId="181A8D61" w14:textId="77777777" w:rsidR="00B60AFC" w:rsidRDefault="00E4118D" w:rsidP="007E7706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/>
        <w:ind w:left="720"/>
        <w:jc w:val="both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="00857675">
        <w:rPr>
          <w:rFonts w:ascii="Aptos" w:hAnsi="Aptos"/>
        </w:rPr>
        <w:t xml:space="preserve">    </w:t>
      </w:r>
      <w:r w:rsidR="00666D1D">
        <w:rPr>
          <w:rFonts w:ascii="Aptos" w:hAnsi="Aptos"/>
        </w:rPr>
        <w:t>6</w:t>
      </w:r>
      <w:r w:rsidRPr="00A73219">
        <w:rPr>
          <w:rFonts w:ascii="Aptos" w:hAnsi="Aptos"/>
        </w:rPr>
        <w:t xml:space="preserve">. </w:t>
      </w:r>
      <w:r w:rsidR="00B5118B" w:rsidRPr="00A73219">
        <w:rPr>
          <w:rFonts w:ascii="Aptos" w:hAnsi="Aptos"/>
        </w:rPr>
        <w:tab/>
      </w:r>
      <w:r w:rsidRPr="00A73219">
        <w:rPr>
          <w:rFonts w:ascii="Aptos" w:hAnsi="Aptos"/>
        </w:rPr>
        <w:t xml:space="preserve">My </w:t>
      </w:r>
      <w:r w:rsidR="00B5118B" w:rsidRPr="00A73219">
        <w:rPr>
          <w:rFonts w:ascii="Aptos" w:hAnsi="Aptos"/>
        </w:rPr>
        <w:t>company</w:t>
      </w:r>
      <w:r w:rsidRPr="00A73219">
        <w:rPr>
          <w:rFonts w:ascii="Aptos" w:hAnsi="Aptos"/>
        </w:rPr>
        <w:t xml:space="preserve"> is committed to </w:t>
      </w:r>
      <w:r w:rsidR="007A5526" w:rsidRPr="00A73219">
        <w:rPr>
          <w:rFonts w:ascii="Aptos" w:hAnsi="Aptos"/>
        </w:rPr>
        <w:t xml:space="preserve">embracing gender equality, disability, and social </w:t>
      </w:r>
    </w:p>
    <w:p w14:paraId="66414867" w14:textId="77777777" w:rsidR="00B60AFC" w:rsidRDefault="00B60AFC" w:rsidP="007E7706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/>
        <w:ind w:left="720"/>
        <w:jc w:val="both"/>
        <w:rPr>
          <w:rFonts w:ascii="Aptos" w:hAnsi="Aptos"/>
        </w:rPr>
      </w:pPr>
      <w:r>
        <w:rPr>
          <w:rFonts w:ascii="Aptos" w:hAnsi="Aptos" w:cs="Segoe UI Symbol"/>
        </w:rPr>
        <w:t xml:space="preserve"> </w:t>
      </w:r>
      <w:r>
        <w:rPr>
          <w:rFonts w:ascii="Aptos" w:hAnsi="Aptos" w:cs="Segoe UI Symbol"/>
        </w:rPr>
        <w:tab/>
      </w:r>
      <w:r>
        <w:rPr>
          <w:rFonts w:ascii="Aptos" w:hAnsi="Aptos" w:cs="Segoe UI Symbol"/>
        </w:rPr>
        <w:tab/>
      </w:r>
      <w:r w:rsidR="007A5526" w:rsidRPr="00A73219">
        <w:rPr>
          <w:rFonts w:ascii="Aptos" w:hAnsi="Aptos"/>
        </w:rPr>
        <w:t xml:space="preserve">inclusion (GEDSI) in business management. I am willing to collaborate with CAPRED </w:t>
      </w:r>
    </w:p>
    <w:p w14:paraId="66EBA481" w14:textId="77777777" w:rsidR="00B60AFC" w:rsidRDefault="00B60AFC" w:rsidP="007E7706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/>
        <w:ind w:left="720"/>
        <w:jc w:val="both"/>
        <w:rPr>
          <w:rFonts w:ascii="Aptos" w:hAnsi="Aptos"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 w:rsidR="007A5526" w:rsidRPr="00A73219">
        <w:rPr>
          <w:rFonts w:ascii="Aptos" w:hAnsi="Aptos"/>
        </w:rPr>
        <w:t xml:space="preserve">to assess improvement opportunities and provide my staff with GEDSI-related </w:t>
      </w:r>
    </w:p>
    <w:p w14:paraId="16E63C74" w14:textId="6361DB6B" w:rsidR="00256565" w:rsidRPr="007E7706" w:rsidRDefault="00B60AFC" w:rsidP="007E7706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/>
        <w:ind w:left="720"/>
        <w:jc w:val="both"/>
        <w:rPr>
          <w:rFonts w:ascii="Aptos" w:hAnsi="Aptos" w:cs="Khmer OS Siemreap"/>
          <w:color w:val="000000" w:themeColor="text1"/>
          <w:sz w:val="20"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 w:rsidR="007A5526" w:rsidRPr="00A73219">
        <w:rPr>
          <w:rFonts w:ascii="Aptos" w:hAnsi="Aptos"/>
        </w:rPr>
        <w:t>training.</w:t>
      </w:r>
    </w:p>
    <w:p w14:paraId="5D6EF0F3" w14:textId="5E38719D" w:rsidR="002B22E1" w:rsidRPr="00A73219" w:rsidRDefault="002B22E1" w:rsidP="00CA18CE">
      <w:pPr>
        <w:tabs>
          <w:tab w:val="left" w:pos="709"/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color w:val="4472C4" w:themeColor="accent1"/>
          <w:sz w:val="20"/>
        </w:rPr>
      </w:pPr>
      <w:r w:rsidRPr="00A73219">
        <w:rPr>
          <w:rFonts w:ascii="Aptos" w:hAnsi="Aptos" w:cs="MoolBoran"/>
          <w:b/>
          <w:bCs/>
          <w:color w:val="4472C4" w:themeColor="accent1"/>
          <w:sz w:val="20"/>
        </w:rPr>
        <w:t>Note:</w:t>
      </w:r>
      <w:r w:rsidRPr="00A73219">
        <w:rPr>
          <w:rFonts w:ascii="Aptos" w:hAnsi="Aptos" w:cs="MoolBoran"/>
          <w:color w:val="4472C4" w:themeColor="accent1"/>
          <w:sz w:val="20"/>
        </w:rPr>
        <w:t xml:space="preserve"> </w:t>
      </w:r>
    </w:p>
    <w:p w14:paraId="3AC721EC" w14:textId="550536C3" w:rsidR="003F5FCC" w:rsidRPr="00A73219" w:rsidRDefault="002B22E1" w:rsidP="00CA18CE">
      <w:pPr>
        <w:pStyle w:val="ListParagraph"/>
        <w:numPr>
          <w:ilvl w:val="0"/>
          <w:numId w:val="5"/>
        </w:numPr>
        <w:tabs>
          <w:tab w:val="left" w:pos="709"/>
          <w:tab w:val="left" w:pos="3404"/>
          <w:tab w:val="left" w:pos="6798"/>
          <w:tab w:val="right" w:pos="9936"/>
        </w:tabs>
        <w:ind w:left="426"/>
        <w:jc w:val="both"/>
        <w:rPr>
          <w:rFonts w:ascii="Aptos" w:hAnsi="Aptos" w:cs="MoolBoran"/>
          <w:color w:val="0070C0"/>
          <w:sz w:val="20"/>
        </w:rPr>
      </w:pPr>
      <w:r w:rsidRPr="00A73219">
        <w:rPr>
          <w:rFonts w:ascii="Aptos" w:hAnsi="Aptos" w:cs="MoolBoran"/>
          <w:color w:val="0070C0"/>
          <w:sz w:val="20"/>
        </w:rPr>
        <w:t xml:space="preserve">Claims against these criteria will be checked and verified during the </w:t>
      </w:r>
      <w:r w:rsidR="00745C8E" w:rsidRPr="00A73219">
        <w:rPr>
          <w:rFonts w:ascii="Aptos" w:hAnsi="Aptos" w:cs="MoolBoran"/>
          <w:color w:val="0070C0"/>
          <w:sz w:val="20"/>
        </w:rPr>
        <w:t>Due Diligence stage</w:t>
      </w:r>
      <w:r w:rsidRPr="00A73219">
        <w:rPr>
          <w:rFonts w:ascii="Aptos" w:hAnsi="Aptos" w:cs="MoolBoran"/>
          <w:color w:val="0070C0"/>
          <w:sz w:val="20"/>
        </w:rPr>
        <w:t xml:space="preserve">. </w:t>
      </w:r>
    </w:p>
    <w:p w14:paraId="0394BA33" w14:textId="7B2683CC" w:rsidR="003368E0" w:rsidRPr="00484C80" w:rsidRDefault="002B22E1" w:rsidP="00CA18CE">
      <w:pPr>
        <w:pStyle w:val="ListParagraph"/>
        <w:numPr>
          <w:ilvl w:val="0"/>
          <w:numId w:val="5"/>
        </w:numPr>
        <w:tabs>
          <w:tab w:val="left" w:pos="709"/>
          <w:tab w:val="left" w:pos="3404"/>
          <w:tab w:val="left" w:pos="6798"/>
          <w:tab w:val="right" w:pos="9936"/>
        </w:tabs>
        <w:ind w:left="426"/>
        <w:jc w:val="both"/>
        <w:rPr>
          <w:rFonts w:ascii="Aptos" w:hAnsi="Aptos" w:cs="MoolBoran"/>
          <w:color w:val="0070C0"/>
          <w:sz w:val="20"/>
        </w:rPr>
      </w:pPr>
      <w:r w:rsidRPr="00A73219">
        <w:rPr>
          <w:rFonts w:ascii="Aptos" w:hAnsi="Aptos" w:cs="MoolBoran"/>
          <w:color w:val="0070C0"/>
          <w:sz w:val="20"/>
        </w:rPr>
        <w:t xml:space="preserve">Only qualified applications will proceed to the next stage. </w:t>
      </w:r>
    </w:p>
    <w:p w14:paraId="191DF35B" w14:textId="77777777" w:rsidR="00767BAB" w:rsidRDefault="00767BAB" w:rsidP="00767BAB">
      <w:pPr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szCs w:val="22"/>
        </w:rPr>
      </w:pPr>
    </w:p>
    <w:p w14:paraId="790BCD71" w14:textId="77777777" w:rsidR="00DD386A" w:rsidRDefault="00DD386A" w:rsidP="00767BAB">
      <w:pPr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szCs w:val="22"/>
        </w:rPr>
      </w:pPr>
    </w:p>
    <w:p w14:paraId="6E37A2BA" w14:textId="2509ADF6" w:rsidR="00767BAB" w:rsidRPr="00DD386A" w:rsidRDefault="00767BAB" w:rsidP="00767BAB">
      <w:pPr>
        <w:tabs>
          <w:tab w:val="left" w:pos="3404"/>
          <w:tab w:val="left" w:pos="6798"/>
          <w:tab w:val="right" w:pos="9936"/>
        </w:tabs>
        <w:jc w:val="both"/>
        <w:rPr>
          <w:rFonts w:ascii="Aptos" w:hAnsi="Aptos" w:cs="Khmer UI"/>
          <w:b/>
          <w:bCs/>
          <w:szCs w:val="22"/>
          <w:lang w:val="ca-ES"/>
        </w:rPr>
      </w:pPr>
      <w:r w:rsidRPr="00767BAB">
        <w:rPr>
          <w:rFonts w:ascii="Aptos" w:hAnsi="Aptos" w:cs="MoolBoran"/>
          <w:b/>
          <w:bCs/>
          <w:szCs w:val="22"/>
        </w:rPr>
        <w:t>Date: ______________________</w:t>
      </w:r>
      <w:r w:rsidRPr="00767BAB">
        <w:rPr>
          <w:rFonts w:ascii="Aptos" w:hAnsi="Aptos" w:cs="MoolBoran"/>
          <w:b/>
          <w:bCs/>
          <w:szCs w:val="22"/>
        </w:rPr>
        <w:tab/>
      </w:r>
      <w:r w:rsidRPr="00767BAB">
        <w:rPr>
          <w:rFonts w:ascii="Aptos" w:hAnsi="Aptos" w:cs="MoolBoran"/>
          <w:b/>
          <w:bCs/>
          <w:szCs w:val="22"/>
        </w:rPr>
        <w:tab/>
      </w:r>
    </w:p>
    <w:p w14:paraId="54938F60" w14:textId="77777777" w:rsidR="00AD4977" w:rsidRDefault="00767BAB" w:rsidP="00DD386A">
      <w:pPr>
        <w:tabs>
          <w:tab w:val="left" w:pos="3404"/>
          <w:tab w:val="left" w:pos="6798"/>
          <w:tab w:val="right" w:pos="9936"/>
        </w:tabs>
        <w:jc w:val="both"/>
        <w:rPr>
          <w:rFonts w:ascii="Aptos" w:hAnsi="Aptos" w:cs="Khmer UI"/>
          <w:b/>
          <w:bCs/>
          <w:szCs w:val="22"/>
          <w:lang w:val="ca-ES"/>
        </w:rPr>
      </w:pPr>
      <w:r w:rsidRPr="00767BAB">
        <w:rPr>
          <w:rFonts w:ascii="Aptos" w:hAnsi="Aptos" w:cs="MoolBoran"/>
          <w:b/>
          <w:bCs/>
          <w:szCs w:val="22"/>
        </w:rPr>
        <w:t xml:space="preserve">Name </w:t>
      </w:r>
      <w:r>
        <w:rPr>
          <w:rFonts w:ascii="Aptos" w:hAnsi="Aptos" w:cs="MoolBoran"/>
          <w:b/>
          <w:bCs/>
          <w:szCs w:val="22"/>
        </w:rPr>
        <w:t xml:space="preserve">and </w:t>
      </w:r>
      <w:r w:rsidR="009E148A">
        <w:rPr>
          <w:rFonts w:ascii="Aptos" w:hAnsi="Aptos" w:cs="MoolBoran"/>
          <w:b/>
          <w:bCs/>
          <w:szCs w:val="22"/>
        </w:rPr>
        <w:t>s</w:t>
      </w:r>
      <w:r w:rsidRPr="00767BAB">
        <w:rPr>
          <w:rFonts w:ascii="Aptos" w:hAnsi="Aptos" w:cs="MoolBoran"/>
          <w:b/>
          <w:bCs/>
          <w:szCs w:val="22"/>
        </w:rPr>
        <w:t>ignature</w:t>
      </w:r>
      <w:r w:rsidR="009E148A" w:rsidRPr="009E148A">
        <w:rPr>
          <w:rFonts w:ascii="Aptos" w:hAnsi="Aptos" w:cs="MoolBoran"/>
          <w:b/>
          <w:bCs/>
          <w:szCs w:val="22"/>
        </w:rPr>
        <w:t xml:space="preserve"> </w:t>
      </w:r>
      <w:r w:rsidR="009E148A" w:rsidRPr="00A73219">
        <w:rPr>
          <w:rFonts w:ascii="Aptos" w:hAnsi="Aptos" w:cs="MoolBoran"/>
          <w:b/>
          <w:bCs/>
          <w:szCs w:val="22"/>
        </w:rPr>
        <w:t xml:space="preserve">of </w:t>
      </w:r>
      <w:r w:rsidR="00051452">
        <w:rPr>
          <w:rFonts w:ascii="Aptos" w:hAnsi="Aptos" w:cs="MoolBoran"/>
          <w:b/>
          <w:bCs/>
          <w:szCs w:val="22"/>
        </w:rPr>
        <w:t>company representative</w:t>
      </w:r>
      <w:r w:rsidR="00DD386A">
        <w:rPr>
          <w:rFonts w:ascii="Aptos" w:hAnsi="Aptos" w:cs="MoolBoran"/>
          <w:b/>
          <w:bCs/>
          <w:szCs w:val="22"/>
        </w:rPr>
        <w:t xml:space="preserve">: </w:t>
      </w:r>
      <w:r w:rsidR="00DD386A" w:rsidRPr="00767BAB">
        <w:rPr>
          <w:rFonts w:ascii="Aptos" w:hAnsi="Aptos" w:cs="Khmer UI"/>
          <w:b/>
          <w:bCs/>
          <w:szCs w:val="22"/>
          <w:lang w:val="ca-ES"/>
        </w:rPr>
        <w:t xml:space="preserve"> _</w:t>
      </w:r>
      <w:r w:rsidR="00DD386A" w:rsidRPr="00767BAB">
        <w:rPr>
          <w:rFonts w:ascii="Aptos" w:hAnsi="Aptos" w:cs="MoolBoran"/>
          <w:b/>
          <w:bCs/>
          <w:szCs w:val="22"/>
        </w:rPr>
        <w:t>______________________________</w:t>
      </w:r>
      <w:r w:rsidR="00DD386A" w:rsidRPr="00767BAB">
        <w:rPr>
          <w:rFonts w:ascii="Arial" w:hAnsi="Arial" w:cs="Arial"/>
          <w:b/>
          <w:bCs/>
          <w:szCs w:val="22"/>
          <w:lang w:val="ca-ES"/>
        </w:rPr>
        <w:t>​</w:t>
      </w:r>
      <w:r w:rsidR="00DD386A" w:rsidRPr="00767BAB">
        <w:rPr>
          <w:rFonts w:ascii="Aptos" w:hAnsi="Aptos" w:cs="Khmer UI"/>
          <w:b/>
          <w:bCs/>
          <w:szCs w:val="22"/>
          <w:lang w:val="ca-ES"/>
        </w:rPr>
        <w:t xml:space="preserve">  </w:t>
      </w:r>
    </w:p>
    <w:p w14:paraId="6C008A67" w14:textId="76FBD1D0" w:rsidR="00B60AFC" w:rsidRPr="00A73219" w:rsidRDefault="00AD4977" w:rsidP="00DD386A">
      <w:pPr>
        <w:tabs>
          <w:tab w:val="left" w:pos="3404"/>
          <w:tab w:val="left" w:pos="6798"/>
          <w:tab w:val="right" w:pos="9936"/>
        </w:tabs>
        <w:jc w:val="both"/>
        <w:rPr>
          <w:rFonts w:ascii="Aptos" w:hAnsi="Aptos" w:cs="MoolBoran"/>
          <w:b/>
          <w:bCs/>
          <w:szCs w:val="22"/>
        </w:rPr>
      </w:pPr>
      <w:r>
        <w:rPr>
          <w:rFonts w:ascii="Aptos" w:hAnsi="Aptos" w:cs="Khmer UI"/>
          <w:b/>
          <w:bCs/>
          <w:szCs w:val="22"/>
          <w:lang w:val="ca-ES"/>
        </w:rPr>
        <w:t>Position:</w:t>
      </w:r>
      <w:r w:rsidRPr="00AD4977">
        <w:rPr>
          <w:rFonts w:ascii="Aptos" w:hAnsi="Aptos" w:cs="Khmer UI"/>
          <w:b/>
          <w:bCs/>
          <w:szCs w:val="22"/>
          <w:lang w:val="ca-ES"/>
        </w:rPr>
        <w:t xml:space="preserve"> </w:t>
      </w:r>
      <w:r w:rsidRPr="00767BAB">
        <w:rPr>
          <w:rFonts w:ascii="Aptos" w:hAnsi="Aptos" w:cs="Khmer UI"/>
          <w:b/>
          <w:bCs/>
          <w:szCs w:val="22"/>
          <w:lang w:val="ca-ES"/>
        </w:rPr>
        <w:t>_</w:t>
      </w:r>
      <w:r w:rsidRPr="00767BAB">
        <w:rPr>
          <w:rFonts w:ascii="Aptos" w:hAnsi="Aptos" w:cs="MoolBoran"/>
          <w:b/>
          <w:bCs/>
          <w:szCs w:val="22"/>
        </w:rPr>
        <w:t>______________________________</w:t>
      </w:r>
      <w:r w:rsidRPr="00767BAB">
        <w:rPr>
          <w:rFonts w:ascii="Arial" w:hAnsi="Arial" w:cs="Arial"/>
          <w:b/>
          <w:bCs/>
          <w:szCs w:val="22"/>
          <w:lang w:val="ca-ES"/>
        </w:rPr>
        <w:t>​</w:t>
      </w:r>
      <w:r w:rsidRPr="00767BAB">
        <w:rPr>
          <w:rFonts w:ascii="Aptos" w:hAnsi="Aptos" w:cs="Khmer UI"/>
          <w:b/>
          <w:bCs/>
          <w:szCs w:val="22"/>
          <w:lang w:val="ca-ES"/>
        </w:rPr>
        <w:t xml:space="preserve">  </w:t>
      </w:r>
      <w:r w:rsidR="00767BAB" w:rsidRPr="00767BAB">
        <w:rPr>
          <w:rFonts w:ascii="Aptos" w:hAnsi="Aptos" w:cs="MoolBoran"/>
          <w:b/>
          <w:bCs/>
          <w:szCs w:val="22"/>
        </w:rPr>
        <w:tab/>
      </w:r>
    </w:p>
    <w:p w14:paraId="0DA8D773" w14:textId="2ECBA086" w:rsidR="00AE2FB5" w:rsidRPr="009E148A" w:rsidRDefault="00E30B55" w:rsidP="009E148A">
      <w:pPr>
        <w:tabs>
          <w:tab w:val="left" w:pos="3404"/>
          <w:tab w:val="left" w:pos="6798"/>
          <w:tab w:val="right" w:pos="9936"/>
        </w:tabs>
        <w:spacing w:after="0"/>
        <w:jc w:val="both"/>
        <w:rPr>
          <w:rFonts w:ascii="Aptos" w:hAnsi="Aptos" w:cs="MoolBoran"/>
          <w:b/>
          <w:bCs/>
          <w:szCs w:val="22"/>
        </w:rPr>
      </w:pPr>
      <w:r w:rsidRPr="00A73219">
        <w:rPr>
          <w:rFonts w:ascii="Arial" w:hAnsi="Arial" w:cs="Arial"/>
          <w:b/>
          <w:bCs/>
          <w:szCs w:val="22"/>
          <w:lang w:val="ca-ES"/>
        </w:rPr>
        <w:t>​​​​​​​</w:t>
      </w:r>
    </w:p>
    <w:sectPr w:rsidR="00AE2FB5" w:rsidRPr="009E148A" w:rsidSect="00CA18C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3676F" w14:textId="77777777" w:rsidR="008C7B40" w:rsidRDefault="008C7B40" w:rsidP="00171482">
      <w:pPr>
        <w:spacing w:after="0" w:line="240" w:lineRule="auto"/>
      </w:pPr>
      <w:r>
        <w:separator/>
      </w:r>
    </w:p>
  </w:endnote>
  <w:endnote w:type="continuationSeparator" w:id="0">
    <w:p w14:paraId="56A7F320" w14:textId="77777777" w:rsidR="008C7B40" w:rsidRDefault="008C7B40" w:rsidP="00171482">
      <w:pPr>
        <w:spacing w:after="0" w:line="240" w:lineRule="auto"/>
      </w:pPr>
      <w:r>
        <w:continuationSeparator/>
      </w:r>
    </w:p>
  </w:endnote>
  <w:endnote w:type="continuationNotice" w:id="1">
    <w:p w14:paraId="6386EBB2" w14:textId="77777777" w:rsidR="008C7B40" w:rsidRDefault="008C7B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4D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E23CA9E" id="Straight Connector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D58B1" w14:textId="77777777" w:rsidR="008C7B40" w:rsidRDefault="008C7B40" w:rsidP="00171482">
      <w:pPr>
        <w:spacing w:after="0" w:line="240" w:lineRule="auto"/>
      </w:pPr>
      <w:r>
        <w:separator/>
      </w:r>
    </w:p>
  </w:footnote>
  <w:footnote w:type="continuationSeparator" w:id="0">
    <w:p w14:paraId="413FC0DB" w14:textId="77777777" w:rsidR="008C7B40" w:rsidRDefault="008C7B40" w:rsidP="00171482">
      <w:pPr>
        <w:spacing w:after="0" w:line="240" w:lineRule="auto"/>
      </w:pPr>
      <w:r>
        <w:continuationSeparator/>
      </w:r>
    </w:p>
  </w:footnote>
  <w:footnote w:type="continuationNotice" w:id="1">
    <w:p w14:paraId="4E0B37EA" w14:textId="77777777" w:rsidR="008C7B40" w:rsidRDefault="008C7B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7DA737D" id="Straight Connector 4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E762E"/>
    <w:multiLevelType w:val="multilevel"/>
    <w:tmpl w:val="4C9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F2AB1"/>
    <w:multiLevelType w:val="hybridMultilevel"/>
    <w:tmpl w:val="E376E5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714698"/>
    <w:multiLevelType w:val="hybridMultilevel"/>
    <w:tmpl w:val="6F0EC716"/>
    <w:lvl w:ilvl="0" w:tplc="3536C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25529"/>
    <w:multiLevelType w:val="hybridMultilevel"/>
    <w:tmpl w:val="A85C5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C6C1B"/>
    <w:multiLevelType w:val="multilevel"/>
    <w:tmpl w:val="2A6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4CF4"/>
    <w:multiLevelType w:val="multilevel"/>
    <w:tmpl w:val="9B6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9527B6"/>
    <w:multiLevelType w:val="multilevel"/>
    <w:tmpl w:val="563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0C158B"/>
    <w:multiLevelType w:val="multilevel"/>
    <w:tmpl w:val="6D2E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E5852"/>
    <w:multiLevelType w:val="multilevel"/>
    <w:tmpl w:val="FCE6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91FFE"/>
    <w:multiLevelType w:val="hybridMultilevel"/>
    <w:tmpl w:val="2148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B3386"/>
    <w:multiLevelType w:val="hybridMultilevel"/>
    <w:tmpl w:val="D1625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373D28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0293E66"/>
    <w:multiLevelType w:val="hybridMultilevel"/>
    <w:tmpl w:val="C64258D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3" w15:restartNumberingAfterBreak="0">
    <w:nsid w:val="33127473"/>
    <w:multiLevelType w:val="hybridMultilevel"/>
    <w:tmpl w:val="614401BA"/>
    <w:lvl w:ilvl="0" w:tplc="9A38C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0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C4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2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4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80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2C411D"/>
    <w:multiLevelType w:val="multilevel"/>
    <w:tmpl w:val="584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B6464"/>
    <w:multiLevelType w:val="hybridMultilevel"/>
    <w:tmpl w:val="F5A66E1C"/>
    <w:lvl w:ilvl="0" w:tplc="0CD462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D41336"/>
    <w:multiLevelType w:val="multilevel"/>
    <w:tmpl w:val="53B4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0060F3"/>
    <w:multiLevelType w:val="multilevel"/>
    <w:tmpl w:val="3C8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E00561"/>
    <w:multiLevelType w:val="multilevel"/>
    <w:tmpl w:val="F09A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373A5"/>
    <w:multiLevelType w:val="multilevel"/>
    <w:tmpl w:val="82A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873F3D"/>
    <w:multiLevelType w:val="multilevel"/>
    <w:tmpl w:val="83C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DF1254"/>
    <w:multiLevelType w:val="multilevel"/>
    <w:tmpl w:val="C192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110402"/>
    <w:multiLevelType w:val="hybridMultilevel"/>
    <w:tmpl w:val="0BE25A6A"/>
    <w:lvl w:ilvl="0" w:tplc="1098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14054"/>
    <w:multiLevelType w:val="multilevel"/>
    <w:tmpl w:val="21C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BA5F9A"/>
    <w:multiLevelType w:val="multilevel"/>
    <w:tmpl w:val="DD2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2B386F"/>
    <w:multiLevelType w:val="hybridMultilevel"/>
    <w:tmpl w:val="57A8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B36AD"/>
    <w:multiLevelType w:val="multilevel"/>
    <w:tmpl w:val="B00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2D5D84"/>
    <w:multiLevelType w:val="hybridMultilevel"/>
    <w:tmpl w:val="9FB2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35E92"/>
    <w:multiLevelType w:val="hybridMultilevel"/>
    <w:tmpl w:val="891C5D8C"/>
    <w:lvl w:ilvl="0" w:tplc="25B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75804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57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1D00E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BD0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14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F1A63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AFE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B9A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9" w15:restartNumberingAfterBreak="0">
    <w:nsid w:val="77794020"/>
    <w:multiLevelType w:val="multilevel"/>
    <w:tmpl w:val="B07E58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785A54A4"/>
    <w:multiLevelType w:val="hybridMultilevel"/>
    <w:tmpl w:val="A310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2123">
    <w:abstractNumId w:val="29"/>
  </w:num>
  <w:num w:numId="2" w16cid:durableId="647831080">
    <w:abstractNumId w:val="3"/>
  </w:num>
  <w:num w:numId="3" w16cid:durableId="889263551">
    <w:abstractNumId w:val="1"/>
  </w:num>
  <w:num w:numId="4" w16cid:durableId="839585248">
    <w:abstractNumId w:val="15"/>
  </w:num>
  <w:num w:numId="5" w16cid:durableId="746465556">
    <w:abstractNumId w:val="2"/>
  </w:num>
  <w:num w:numId="6" w16cid:durableId="1214930634">
    <w:abstractNumId w:val="10"/>
  </w:num>
  <w:num w:numId="7" w16cid:durableId="1840535217">
    <w:abstractNumId w:val="9"/>
  </w:num>
  <w:num w:numId="8" w16cid:durableId="1108701220">
    <w:abstractNumId w:val="22"/>
  </w:num>
  <w:num w:numId="9" w16cid:durableId="1167550450">
    <w:abstractNumId w:val="25"/>
  </w:num>
  <w:num w:numId="10" w16cid:durableId="1989819930">
    <w:abstractNumId w:val="12"/>
  </w:num>
  <w:num w:numId="11" w16cid:durableId="1678460894">
    <w:abstractNumId w:val="11"/>
  </w:num>
  <w:num w:numId="12" w16cid:durableId="1283420780">
    <w:abstractNumId w:val="27"/>
  </w:num>
  <w:num w:numId="13" w16cid:durableId="825780387">
    <w:abstractNumId w:val="21"/>
  </w:num>
  <w:num w:numId="14" w16cid:durableId="377703576">
    <w:abstractNumId w:val="4"/>
  </w:num>
  <w:num w:numId="15" w16cid:durableId="672496317">
    <w:abstractNumId w:val="18"/>
  </w:num>
  <w:num w:numId="16" w16cid:durableId="1436554658">
    <w:abstractNumId w:val="23"/>
  </w:num>
  <w:num w:numId="17" w16cid:durableId="2122338935">
    <w:abstractNumId w:val="7"/>
  </w:num>
  <w:num w:numId="18" w16cid:durableId="1327392759">
    <w:abstractNumId w:val="26"/>
  </w:num>
  <w:num w:numId="19" w16cid:durableId="1457218898">
    <w:abstractNumId w:val="14"/>
  </w:num>
  <w:num w:numId="20" w16cid:durableId="135804193">
    <w:abstractNumId w:val="16"/>
  </w:num>
  <w:num w:numId="21" w16cid:durableId="1603953688">
    <w:abstractNumId w:val="0"/>
  </w:num>
  <w:num w:numId="22" w16cid:durableId="1824663631">
    <w:abstractNumId w:val="5"/>
  </w:num>
  <w:num w:numId="23" w16cid:durableId="1103527881">
    <w:abstractNumId w:val="6"/>
  </w:num>
  <w:num w:numId="24" w16cid:durableId="889919637">
    <w:abstractNumId w:val="8"/>
  </w:num>
  <w:num w:numId="25" w16cid:durableId="1979871331">
    <w:abstractNumId w:val="17"/>
  </w:num>
  <w:num w:numId="26" w16cid:durableId="542059585">
    <w:abstractNumId w:val="20"/>
  </w:num>
  <w:num w:numId="27" w16cid:durableId="747701023">
    <w:abstractNumId w:val="19"/>
  </w:num>
  <w:num w:numId="28" w16cid:durableId="1033918669">
    <w:abstractNumId w:val="30"/>
  </w:num>
  <w:num w:numId="29" w16cid:durableId="802386824">
    <w:abstractNumId w:val="24"/>
  </w:num>
  <w:num w:numId="30" w16cid:durableId="1650549762">
    <w:abstractNumId w:val="13"/>
  </w:num>
  <w:num w:numId="31" w16cid:durableId="7089195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7E"/>
    <w:rsid w:val="0000340B"/>
    <w:rsid w:val="00010DDB"/>
    <w:rsid w:val="00011CD8"/>
    <w:rsid w:val="0001211D"/>
    <w:rsid w:val="000127E9"/>
    <w:rsid w:val="000129FB"/>
    <w:rsid w:val="00014777"/>
    <w:rsid w:val="000151FB"/>
    <w:rsid w:val="000175A2"/>
    <w:rsid w:val="00021058"/>
    <w:rsid w:val="0003002A"/>
    <w:rsid w:val="00031D97"/>
    <w:rsid w:val="00032582"/>
    <w:rsid w:val="0003286F"/>
    <w:rsid w:val="00033E60"/>
    <w:rsid w:val="00035BEC"/>
    <w:rsid w:val="000376C0"/>
    <w:rsid w:val="00041B1C"/>
    <w:rsid w:val="00051452"/>
    <w:rsid w:val="00053089"/>
    <w:rsid w:val="0005376F"/>
    <w:rsid w:val="000566F5"/>
    <w:rsid w:val="0006130B"/>
    <w:rsid w:val="00061316"/>
    <w:rsid w:val="00067722"/>
    <w:rsid w:val="000717B2"/>
    <w:rsid w:val="000726C6"/>
    <w:rsid w:val="00072E97"/>
    <w:rsid w:val="000768E7"/>
    <w:rsid w:val="00077E3E"/>
    <w:rsid w:val="00082CEE"/>
    <w:rsid w:val="0008647B"/>
    <w:rsid w:val="00086AA7"/>
    <w:rsid w:val="00090A18"/>
    <w:rsid w:val="00092104"/>
    <w:rsid w:val="00093101"/>
    <w:rsid w:val="00094DA7"/>
    <w:rsid w:val="00095EB9"/>
    <w:rsid w:val="00097620"/>
    <w:rsid w:val="000A060E"/>
    <w:rsid w:val="000A251C"/>
    <w:rsid w:val="000A4372"/>
    <w:rsid w:val="000A5CEA"/>
    <w:rsid w:val="000A67AE"/>
    <w:rsid w:val="000A6A80"/>
    <w:rsid w:val="000B1FB2"/>
    <w:rsid w:val="000C2FD5"/>
    <w:rsid w:val="000D2593"/>
    <w:rsid w:val="000D427D"/>
    <w:rsid w:val="000D5D8F"/>
    <w:rsid w:val="000E5013"/>
    <w:rsid w:val="000E618F"/>
    <w:rsid w:val="000E7288"/>
    <w:rsid w:val="000F2538"/>
    <w:rsid w:val="000F623E"/>
    <w:rsid w:val="000F6521"/>
    <w:rsid w:val="0010331F"/>
    <w:rsid w:val="00110956"/>
    <w:rsid w:val="0011572D"/>
    <w:rsid w:val="001170EB"/>
    <w:rsid w:val="00117BBB"/>
    <w:rsid w:val="0012040A"/>
    <w:rsid w:val="00121FB0"/>
    <w:rsid w:val="00124410"/>
    <w:rsid w:val="001357DE"/>
    <w:rsid w:val="00136DB4"/>
    <w:rsid w:val="001426B6"/>
    <w:rsid w:val="00143379"/>
    <w:rsid w:val="00143EDD"/>
    <w:rsid w:val="00144011"/>
    <w:rsid w:val="00145FC7"/>
    <w:rsid w:val="00152442"/>
    <w:rsid w:val="00153310"/>
    <w:rsid w:val="0015446A"/>
    <w:rsid w:val="00161128"/>
    <w:rsid w:val="001611CF"/>
    <w:rsid w:val="001629C4"/>
    <w:rsid w:val="00162B30"/>
    <w:rsid w:val="001637D1"/>
    <w:rsid w:val="00163E50"/>
    <w:rsid w:val="00165C97"/>
    <w:rsid w:val="001666C7"/>
    <w:rsid w:val="00166DB1"/>
    <w:rsid w:val="00167643"/>
    <w:rsid w:val="00171482"/>
    <w:rsid w:val="0017166E"/>
    <w:rsid w:val="0017268F"/>
    <w:rsid w:val="001738DA"/>
    <w:rsid w:val="00173A52"/>
    <w:rsid w:val="00174500"/>
    <w:rsid w:val="00174F9C"/>
    <w:rsid w:val="001820DB"/>
    <w:rsid w:val="001828EE"/>
    <w:rsid w:val="00185130"/>
    <w:rsid w:val="00187654"/>
    <w:rsid w:val="001904FA"/>
    <w:rsid w:val="0019289C"/>
    <w:rsid w:val="00193FD6"/>
    <w:rsid w:val="001A108F"/>
    <w:rsid w:val="001A4DE3"/>
    <w:rsid w:val="001A4E1A"/>
    <w:rsid w:val="001B12E5"/>
    <w:rsid w:val="001B643E"/>
    <w:rsid w:val="001C14AF"/>
    <w:rsid w:val="001C1EFE"/>
    <w:rsid w:val="001C2B11"/>
    <w:rsid w:val="001C359B"/>
    <w:rsid w:val="001C547B"/>
    <w:rsid w:val="001C6D78"/>
    <w:rsid w:val="001C7B35"/>
    <w:rsid w:val="001D3D19"/>
    <w:rsid w:val="001D5A9F"/>
    <w:rsid w:val="001E172F"/>
    <w:rsid w:val="001E59D6"/>
    <w:rsid w:val="001F0856"/>
    <w:rsid w:val="001F6BD8"/>
    <w:rsid w:val="0020039D"/>
    <w:rsid w:val="00202032"/>
    <w:rsid w:val="00202630"/>
    <w:rsid w:val="00215DFE"/>
    <w:rsid w:val="00216662"/>
    <w:rsid w:val="002229E8"/>
    <w:rsid w:val="00223E2D"/>
    <w:rsid w:val="00224170"/>
    <w:rsid w:val="00224908"/>
    <w:rsid w:val="0023304E"/>
    <w:rsid w:val="002335D1"/>
    <w:rsid w:val="00234185"/>
    <w:rsid w:val="00240DC1"/>
    <w:rsid w:val="00243811"/>
    <w:rsid w:val="00244437"/>
    <w:rsid w:val="00245503"/>
    <w:rsid w:val="002472FF"/>
    <w:rsid w:val="0024767F"/>
    <w:rsid w:val="002505A3"/>
    <w:rsid w:val="002505E6"/>
    <w:rsid w:val="0025646B"/>
    <w:rsid w:val="00256565"/>
    <w:rsid w:val="00261202"/>
    <w:rsid w:val="00261B61"/>
    <w:rsid w:val="00264778"/>
    <w:rsid w:val="00264D4C"/>
    <w:rsid w:val="002673AE"/>
    <w:rsid w:val="00267520"/>
    <w:rsid w:val="002702F3"/>
    <w:rsid w:val="00270308"/>
    <w:rsid w:val="00270B83"/>
    <w:rsid w:val="00271549"/>
    <w:rsid w:val="00271615"/>
    <w:rsid w:val="00276BE9"/>
    <w:rsid w:val="00277949"/>
    <w:rsid w:val="00286848"/>
    <w:rsid w:val="00287691"/>
    <w:rsid w:val="00290308"/>
    <w:rsid w:val="002941AF"/>
    <w:rsid w:val="002944D8"/>
    <w:rsid w:val="002950B8"/>
    <w:rsid w:val="00296ADF"/>
    <w:rsid w:val="002970DA"/>
    <w:rsid w:val="002970FE"/>
    <w:rsid w:val="002A4C47"/>
    <w:rsid w:val="002A773E"/>
    <w:rsid w:val="002A7E54"/>
    <w:rsid w:val="002B144B"/>
    <w:rsid w:val="002B22E1"/>
    <w:rsid w:val="002B652C"/>
    <w:rsid w:val="002C0009"/>
    <w:rsid w:val="002C25CD"/>
    <w:rsid w:val="002C2BFB"/>
    <w:rsid w:val="002C3A40"/>
    <w:rsid w:val="002C3A92"/>
    <w:rsid w:val="002C4C43"/>
    <w:rsid w:val="002D0B88"/>
    <w:rsid w:val="002D2742"/>
    <w:rsid w:val="002D29DA"/>
    <w:rsid w:val="002D3827"/>
    <w:rsid w:val="002D59B3"/>
    <w:rsid w:val="002D63F9"/>
    <w:rsid w:val="002E3218"/>
    <w:rsid w:val="002E3286"/>
    <w:rsid w:val="002E49CE"/>
    <w:rsid w:val="002E6BCC"/>
    <w:rsid w:val="002E7BF9"/>
    <w:rsid w:val="002F1414"/>
    <w:rsid w:val="002F1CD4"/>
    <w:rsid w:val="002F2BE2"/>
    <w:rsid w:val="002F7B28"/>
    <w:rsid w:val="00305AD2"/>
    <w:rsid w:val="00306570"/>
    <w:rsid w:val="00307C00"/>
    <w:rsid w:val="00311ACB"/>
    <w:rsid w:val="0031362D"/>
    <w:rsid w:val="003210D8"/>
    <w:rsid w:val="0032268F"/>
    <w:rsid w:val="00322A5A"/>
    <w:rsid w:val="00327454"/>
    <w:rsid w:val="003305A0"/>
    <w:rsid w:val="003305B6"/>
    <w:rsid w:val="00332738"/>
    <w:rsid w:val="00332BEA"/>
    <w:rsid w:val="00332F04"/>
    <w:rsid w:val="00334CCD"/>
    <w:rsid w:val="00335156"/>
    <w:rsid w:val="003351B8"/>
    <w:rsid w:val="00335DD8"/>
    <w:rsid w:val="003368E0"/>
    <w:rsid w:val="00336BEC"/>
    <w:rsid w:val="00340942"/>
    <w:rsid w:val="00341ED3"/>
    <w:rsid w:val="00341FCC"/>
    <w:rsid w:val="00342720"/>
    <w:rsid w:val="00343C5E"/>
    <w:rsid w:val="00344FB1"/>
    <w:rsid w:val="00351071"/>
    <w:rsid w:val="003514EC"/>
    <w:rsid w:val="0035252C"/>
    <w:rsid w:val="00354DDC"/>
    <w:rsid w:val="0036390F"/>
    <w:rsid w:val="00363DD2"/>
    <w:rsid w:val="003644F7"/>
    <w:rsid w:val="00366C26"/>
    <w:rsid w:val="00371A17"/>
    <w:rsid w:val="003737BC"/>
    <w:rsid w:val="0037690D"/>
    <w:rsid w:val="00380DEF"/>
    <w:rsid w:val="00381E21"/>
    <w:rsid w:val="0038241D"/>
    <w:rsid w:val="0038268D"/>
    <w:rsid w:val="0038275B"/>
    <w:rsid w:val="00384E38"/>
    <w:rsid w:val="003865EC"/>
    <w:rsid w:val="00391E4B"/>
    <w:rsid w:val="0039447C"/>
    <w:rsid w:val="00397FF5"/>
    <w:rsid w:val="003A02F5"/>
    <w:rsid w:val="003A2248"/>
    <w:rsid w:val="003A3A2A"/>
    <w:rsid w:val="003A5945"/>
    <w:rsid w:val="003A5AB8"/>
    <w:rsid w:val="003B0375"/>
    <w:rsid w:val="003B1381"/>
    <w:rsid w:val="003B3291"/>
    <w:rsid w:val="003B368A"/>
    <w:rsid w:val="003B6E67"/>
    <w:rsid w:val="003C2FCC"/>
    <w:rsid w:val="003C4185"/>
    <w:rsid w:val="003C775A"/>
    <w:rsid w:val="003D6519"/>
    <w:rsid w:val="003D6F6A"/>
    <w:rsid w:val="003E30AA"/>
    <w:rsid w:val="003F2015"/>
    <w:rsid w:val="003F2299"/>
    <w:rsid w:val="003F2BF9"/>
    <w:rsid w:val="003F5FCC"/>
    <w:rsid w:val="003F65DB"/>
    <w:rsid w:val="00402AAE"/>
    <w:rsid w:val="004036A9"/>
    <w:rsid w:val="004053B7"/>
    <w:rsid w:val="00410A14"/>
    <w:rsid w:val="00411638"/>
    <w:rsid w:val="00412F08"/>
    <w:rsid w:val="00415EF1"/>
    <w:rsid w:val="00416A35"/>
    <w:rsid w:val="00420B12"/>
    <w:rsid w:val="00422787"/>
    <w:rsid w:val="00422FBB"/>
    <w:rsid w:val="00423736"/>
    <w:rsid w:val="0042483F"/>
    <w:rsid w:val="00425A2E"/>
    <w:rsid w:val="004271F5"/>
    <w:rsid w:val="00433AD4"/>
    <w:rsid w:val="00433D05"/>
    <w:rsid w:val="00434A9F"/>
    <w:rsid w:val="00434D45"/>
    <w:rsid w:val="004357B5"/>
    <w:rsid w:val="00437C7B"/>
    <w:rsid w:val="00445FCE"/>
    <w:rsid w:val="0044788D"/>
    <w:rsid w:val="00454477"/>
    <w:rsid w:val="00454902"/>
    <w:rsid w:val="00454C12"/>
    <w:rsid w:val="00457AC3"/>
    <w:rsid w:val="004601B9"/>
    <w:rsid w:val="00461B80"/>
    <w:rsid w:val="00464BFC"/>
    <w:rsid w:val="00465279"/>
    <w:rsid w:val="00474652"/>
    <w:rsid w:val="00476A44"/>
    <w:rsid w:val="00477662"/>
    <w:rsid w:val="00484740"/>
    <w:rsid w:val="00484C80"/>
    <w:rsid w:val="0048529F"/>
    <w:rsid w:val="00487FE1"/>
    <w:rsid w:val="00490C39"/>
    <w:rsid w:val="00494DD2"/>
    <w:rsid w:val="0049765C"/>
    <w:rsid w:val="004A2116"/>
    <w:rsid w:val="004A2D04"/>
    <w:rsid w:val="004A4E18"/>
    <w:rsid w:val="004A754C"/>
    <w:rsid w:val="004B036A"/>
    <w:rsid w:val="004B3415"/>
    <w:rsid w:val="004B399B"/>
    <w:rsid w:val="004B4760"/>
    <w:rsid w:val="004B4AC0"/>
    <w:rsid w:val="004B6D2E"/>
    <w:rsid w:val="004B78AD"/>
    <w:rsid w:val="004C0ED6"/>
    <w:rsid w:val="004C26CC"/>
    <w:rsid w:val="004C58D1"/>
    <w:rsid w:val="004C7791"/>
    <w:rsid w:val="004D11F1"/>
    <w:rsid w:val="004D17E7"/>
    <w:rsid w:val="004D33BE"/>
    <w:rsid w:val="004D5926"/>
    <w:rsid w:val="004E061C"/>
    <w:rsid w:val="004E1A79"/>
    <w:rsid w:val="004E3FC2"/>
    <w:rsid w:val="004E7160"/>
    <w:rsid w:val="004E7DBB"/>
    <w:rsid w:val="004F0068"/>
    <w:rsid w:val="004F1A64"/>
    <w:rsid w:val="004F1AE8"/>
    <w:rsid w:val="004F5984"/>
    <w:rsid w:val="004F6085"/>
    <w:rsid w:val="004F6162"/>
    <w:rsid w:val="0050224F"/>
    <w:rsid w:val="005056AD"/>
    <w:rsid w:val="00505F84"/>
    <w:rsid w:val="0051084C"/>
    <w:rsid w:val="00513AD3"/>
    <w:rsid w:val="00515B16"/>
    <w:rsid w:val="005227C4"/>
    <w:rsid w:val="0052452C"/>
    <w:rsid w:val="00526434"/>
    <w:rsid w:val="00530A51"/>
    <w:rsid w:val="00534C87"/>
    <w:rsid w:val="00537FEE"/>
    <w:rsid w:val="00542523"/>
    <w:rsid w:val="00544793"/>
    <w:rsid w:val="005457BB"/>
    <w:rsid w:val="005465C3"/>
    <w:rsid w:val="005479B9"/>
    <w:rsid w:val="005521BB"/>
    <w:rsid w:val="00554960"/>
    <w:rsid w:val="00555AC5"/>
    <w:rsid w:val="00557715"/>
    <w:rsid w:val="005606EF"/>
    <w:rsid w:val="00560F97"/>
    <w:rsid w:val="00563F19"/>
    <w:rsid w:val="00571BE6"/>
    <w:rsid w:val="00575350"/>
    <w:rsid w:val="00581A9B"/>
    <w:rsid w:val="005822B4"/>
    <w:rsid w:val="00586F16"/>
    <w:rsid w:val="00592EBA"/>
    <w:rsid w:val="0059386E"/>
    <w:rsid w:val="00593F3F"/>
    <w:rsid w:val="005955D5"/>
    <w:rsid w:val="00596D0D"/>
    <w:rsid w:val="005A0B95"/>
    <w:rsid w:val="005A18F4"/>
    <w:rsid w:val="005A5DF4"/>
    <w:rsid w:val="005B5299"/>
    <w:rsid w:val="005B59C4"/>
    <w:rsid w:val="005B5C8F"/>
    <w:rsid w:val="005B5F5C"/>
    <w:rsid w:val="005C156A"/>
    <w:rsid w:val="005C2B9E"/>
    <w:rsid w:val="005C3500"/>
    <w:rsid w:val="005C50B0"/>
    <w:rsid w:val="005C7234"/>
    <w:rsid w:val="005C7854"/>
    <w:rsid w:val="005D0757"/>
    <w:rsid w:val="005D0B71"/>
    <w:rsid w:val="005D28D1"/>
    <w:rsid w:val="005D5498"/>
    <w:rsid w:val="005D6D4E"/>
    <w:rsid w:val="005D7E5D"/>
    <w:rsid w:val="005E0F76"/>
    <w:rsid w:val="005E1A45"/>
    <w:rsid w:val="005E2244"/>
    <w:rsid w:val="005E4EAC"/>
    <w:rsid w:val="005E6498"/>
    <w:rsid w:val="005E6788"/>
    <w:rsid w:val="005F15AE"/>
    <w:rsid w:val="005F3DC1"/>
    <w:rsid w:val="005F5537"/>
    <w:rsid w:val="005F74E4"/>
    <w:rsid w:val="00602F6B"/>
    <w:rsid w:val="00604610"/>
    <w:rsid w:val="006126F8"/>
    <w:rsid w:val="006131A5"/>
    <w:rsid w:val="00614E93"/>
    <w:rsid w:val="00615AAA"/>
    <w:rsid w:val="00617394"/>
    <w:rsid w:val="00617AFC"/>
    <w:rsid w:val="00617FE0"/>
    <w:rsid w:val="00626E4B"/>
    <w:rsid w:val="0063159D"/>
    <w:rsid w:val="00635988"/>
    <w:rsid w:val="006367DB"/>
    <w:rsid w:val="00636BB8"/>
    <w:rsid w:val="0063784C"/>
    <w:rsid w:val="006411A1"/>
    <w:rsid w:val="0064572F"/>
    <w:rsid w:val="006509D9"/>
    <w:rsid w:val="00652C48"/>
    <w:rsid w:val="00654AD2"/>
    <w:rsid w:val="0065797C"/>
    <w:rsid w:val="006630AE"/>
    <w:rsid w:val="00663E34"/>
    <w:rsid w:val="00665CB2"/>
    <w:rsid w:val="00666D1D"/>
    <w:rsid w:val="00667003"/>
    <w:rsid w:val="00667E47"/>
    <w:rsid w:val="006703B3"/>
    <w:rsid w:val="006732CA"/>
    <w:rsid w:val="0067360D"/>
    <w:rsid w:val="006738C8"/>
    <w:rsid w:val="006741DC"/>
    <w:rsid w:val="006754D3"/>
    <w:rsid w:val="006805CD"/>
    <w:rsid w:val="00680EAC"/>
    <w:rsid w:val="00681346"/>
    <w:rsid w:val="00682311"/>
    <w:rsid w:val="00683AB1"/>
    <w:rsid w:val="0069122D"/>
    <w:rsid w:val="006922B9"/>
    <w:rsid w:val="0069305A"/>
    <w:rsid w:val="006A111A"/>
    <w:rsid w:val="006A3CE6"/>
    <w:rsid w:val="006A470E"/>
    <w:rsid w:val="006A7D47"/>
    <w:rsid w:val="006B5F11"/>
    <w:rsid w:val="006B7B20"/>
    <w:rsid w:val="006C2D6D"/>
    <w:rsid w:val="006C37DB"/>
    <w:rsid w:val="006C5986"/>
    <w:rsid w:val="006C5E3D"/>
    <w:rsid w:val="006D35D5"/>
    <w:rsid w:val="006D39ED"/>
    <w:rsid w:val="006D6B09"/>
    <w:rsid w:val="006E1498"/>
    <w:rsid w:val="006E19BC"/>
    <w:rsid w:val="006E5C17"/>
    <w:rsid w:val="006E7A42"/>
    <w:rsid w:val="006F0DF1"/>
    <w:rsid w:val="006F22C6"/>
    <w:rsid w:val="006F2B50"/>
    <w:rsid w:val="006F2F22"/>
    <w:rsid w:val="006F4686"/>
    <w:rsid w:val="006F4BDB"/>
    <w:rsid w:val="006F5E26"/>
    <w:rsid w:val="00702144"/>
    <w:rsid w:val="0070601D"/>
    <w:rsid w:val="0071412B"/>
    <w:rsid w:val="007169B8"/>
    <w:rsid w:val="0072165E"/>
    <w:rsid w:val="00724F10"/>
    <w:rsid w:val="0073291C"/>
    <w:rsid w:val="00733530"/>
    <w:rsid w:val="00735BFD"/>
    <w:rsid w:val="00741208"/>
    <w:rsid w:val="00743945"/>
    <w:rsid w:val="00745C8E"/>
    <w:rsid w:val="0074604F"/>
    <w:rsid w:val="0074701B"/>
    <w:rsid w:val="0075002D"/>
    <w:rsid w:val="00751E01"/>
    <w:rsid w:val="00752327"/>
    <w:rsid w:val="0075487D"/>
    <w:rsid w:val="00760940"/>
    <w:rsid w:val="00761B27"/>
    <w:rsid w:val="007630DA"/>
    <w:rsid w:val="00764A3F"/>
    <w:rsid w:val="007669C7"/>
    <w:rsid w:val="00767266"/>
    <w:rsid w:val="00767BAB"/>
    <w:rsid w:val="007744EC"/>
    <w:rsid w:val="007768D7"/>
    <w:rsid w:val="00780360"/>
    <w:rsid w:val="00782DCC"/>
    <w:rsid w:val="00783372"/>
    <w:rsid w:val="00790494"/>
    <w:rsid w:val="007907A1"/>
    <w:rsid w:val="00791290"/>
    <w:rsid w:val="00796582"/>
    <w:rsid w:val="007A2ECE"/>
    <w:rsid w:val="007A5526"/>
    <w:rsid w:val="007A5545"/>
    <w:rsid w:val="007A5B74"/>
    <w:rsid w:val="007A603B"/>
    <w:rsid w:val="007B75BF"/>
    <w:rsid w:val="007C0CEF"/>
    <w:rsid w:val="007C0E3B"/>
    <w:rsid w:val="007C2172"/>
    <w:rsid w:val="007C30A5"/>
    <w:rsid w:val="007D559D"/>
    <w:rsid w:val="007E027E"/>
    <w:rsid w:val="007E222F"/>
    <w:rsid w:val="007E28F4"/>
    <w:rsid w:val="007E3CE6"/>
    <w:rsid w:val="007E4A80"/>
    <w:rsid w:val="007E7706"/>
    <w:rsid w:val="007F2732"/>
    <w:rsid w:val="007F4000"/>
    <w:rsid w:val="007F4E6B"/>
    <w:rsid w:val="007F5D19"/>
    <w:rsid w:val="00800908"/>
    <w:rsid w:val="0080569E"/>
    <w:rsid w:val="00806DFA"/>
    <w:rsid w:val="00811DCC"/>
    <w:rsid w:val="0081259F"/>
    <w:rsid w:val="00813C3C"/>
    <w:rsid w:val="00813E4F"/>
    <w:rsid w:val="00814A03"/>
    <w:rsid w:val="00817946"/>
    <w:rsid w:val="00817E5A"/>
    <w:rsid w:val="00817EFD"/>
    <w:rsid w:val="0082219E"/>
    <w:rsid w:val="00827C7B"/>
    <w:rsid w:val="008311C9"/>
    <w:rsid w:val="00834C7D"/>
    <w:rsid w:val="00836968"/>
    <w:rsid w:val="008370D1"/>
    <w:rsid w:val="00841789"/>
    <w:rsid w:val="00843FE3"/>
    <w:rsid w:val="00847DCF"/>
    <w:rsid w:val="00850E44"/>
    <w:rsid w:val="008571E2"/>
    <w:rsid w:val="00857675"/>
    <w:rsid w:val="00857C62"/>
    <w:rsid w:val="00863D6E"/>
    <w:rsid w:val="008712FC"/>
    <w:rsid w:val="008715C5"/>
    <w:rsid w:val="00871B6A"/>
    <w:rsid w:val="00872249"/>
    <w:rsid w:val="00877CFD"/>
    <w:rsid w:val="00880D1B"/>
    <w:rsid w:val="00882114"/>
    <w:rsid w:val="00882615"/>
    <w:rsid w:val="00882B9E"/>
    <w:rsid w:val="00882F87"/>
    <w:rsid w:val="00893B9A"/>
    <w:rsid w:val="00893F47"/>
    <w:rsid w:val="008A0A12"/>
    <w:rsid w:val="008A4C75"/>
    <w:rsid w:val="008A5F4D"/>
    <w:rsid w:val="008B06E7"/>
    <w:rsid w:val="008B0C06"/>
    <w:rsid w:val="008B13F9"/>
    <w:rsid w:val="008B2271"/>
    <w:rsid w:val="008B2852"/>
    <w:rsid w:val="008B3FA7"/>
    <w:rsid w:val="008C0198"/>
    <w:rsid w:val="008C4447"/>
    <w:rsid w:val="008C5549"/>
    <w:rsid w:val="008C6E96"/>
    <w:rsid w:val="008C7B40"/>
    <w:rsid w:val="008D0210"/>
    <w:rsid w:val="008D0704"/>
    <w:rsid w:val="008D0D3C"/>
    <w:rsid w:val="008D1C3A"/>
    <w:rsid w:val="008D2E29"/>
    <w:rsid w:val="008D4B1F"/>
    <w:rsid w:val="008D66D1"/>
    <w:rsid w:val="008D7750"/>
    <w:rsid w:val="008E0A17"/>
    <w:rsid w:val="008E1F58"/>
    <w:rsid w:val="008E2337"/>
    <w:rsid w:val="008E28C7"/>
    <w:rsid w:val="008E614B"/>
    <w:rsid w:val="008F0D1F"/>
    <w:rsid w:val="008F2B5D"/>
    <w:rsid w:val="008F7609"/>
    <w:rsid w:val="008F7C55"/>
    <w:rsid w:val="00901F89"/>
    <w:rsid w:val="009126EF"/>
    <w:rsid w:val="009154AF"/>
    <w:rsid w:val="009260C0"/>
    <w:rsid w:val="009270D1"/>
    <w:rsid w:val="0093050E"/>
    <w:rsid w:val="00930EB8"/>
    <w:rsid w:val="009310D6"/>
    <w:rsid w:val="0093273C"/>
    <w:rsid w:val="00932DF4"/>
    <w:rsid w:val="00933352"/>
    <w:rsid w:val="00934100"/>
    <w:rsid w:val="00937959"/>
    <w:rsid w:val="00941A00"/>
    <w:rsid w:val="00942BB8"/>
    <w:rsid w:val="00945690"/>
    <w:rsid w:val="00946B84"/>
    <w:rsid w:val="009471A0"/>
    <w:rsid w:val="00947E35"/>
    <w:rsid w:val="00954C20"/>
    <w:rsid w:val="00957B2E"/>
    <w:rsid w:val="00961EFF"/>
    <w:rsid w:val="00964863"/>
    <w:rsid w:val="00965EB3"/>
    <w:rsid w:val="009708A6"/>
    <w:rsid w:val="00970935"/>
    <w:rsid w:val="00970B17"/>
    <w:rsid w:val="00973BF3"/>
    <w:rsid w:val="009749BE"/>
    <w:rsid w:val="009754E6"/>
    <w:rsid w:val="00977147"/>
    <w:rsid w:val="009773D4"/>
    <w:rsid w:val="00981302"/>
    <w:rsid w:val="009816A1"/>
    <w:rsid w:val="00983A52"/>
    <w:rsid w:val="00983B3C"/>
    <w:rsid w:val="00986B08"/>
    <w:rsid w:val="00992F38"/>
    <w:rsid w:val="00993E57"/>
    <w:rsid w:val="00995B12"/>
    <w:rsid w:val="009964C6"/>
    <w:rsid w:val="00997706"/>
    <w:rsid w:val="009A068C"/>
    <w:rsid w:val="009A232E"/>
    <w:rsid w:val="009A3A4A"/>
    <w:rsid w:val="009A549C"/>
    <w:rsid w:val="009C2AD7"/>
    <w:rsid w:val="009C3EBD"/>
    <w:rsid w:val="009C4B8F"/>
    <w:rsid w:val="009C6EBC"/>
    <w:rsid w:val="009D15DB"/>
    <w:rsid w:val="009D276F"/>
    <w:rsid w:val="009D3686"/>
    <w:rsid w:val="009D3BA3"/>
    <w:rsid w:val="009D6E84"/>
    <w:rsid w:val="009D7F8A"/>
    <w:rsid w:val="009E148A"/>
    <w:rsid w:val="009E148B"/>
    <w:rsid w:val="009E1B93"/>
    <w:rsid w:val="009E2268"/>
    <w:rsid w:val="009E6ED0"/>
    <w:rsid w:val="009F00B4"/>
    <w:rsid w:val="009F0A7B"/>
    <w:rsid w:val="009F4A8C"/>
    <w:rsid w:val="009F53BE"/>
    <w:rsid w:val="009F7FC6"/>
    <w:rsid w:val="00A02ACD"/>
    <w:rsid w:val="00A03E56"/>
    <w:rsid w:val="00A040BA"/>
    <w:rsid w:val="00A06360"/>
    <w:rsid w:val="00A13C5E"/>
    <w:rsid w:val="00A155C4"/>
    <w:rsid w:val="00A167C2"/>
    <w:rsid w:val="00A20486"/>
    <w:rsid w:val="00A20693"/>
    <w:rsid w:val="00A23126"/>
    <w:rsid w:val="00A24434"/>
    <w:rsid w:val="00A24CD5"/>
    <w:rsid w:val="00A24E03"/>
    <w:rsid w:val="00A31858"/>
    <w:rsid w:val="00A32174"/>
    <w:rsid w:val="00A3333F"/>
    <w:rsid w:val="00A352F3"/>
    <w:rsid w:val="00A35E68"/>
    <w:rsid w:val="00A41D4E"/>
    <w:rsid w:val="00A43908"/>
    <w:rsid w:val="00A45896"/>
    <w:rsid w:val="00A479EE"/>
    <w:rsid w:val="00A47D34"/>
    <w:rsid w:val="00A50A5D"/>
    <w:rsid w:val="00A52394"/>
    <w:rsid w:val="00A60BC8"/>
    <w:rsid w:val="00A61934"/>
    <w:rsid w:val="00A61A9C"/>
    <w:rsid w:val="00A62DB7"/>
    <w:rsid w:val="00A63CDC"/>
    <w:rsid w:val="00A647AD"/>
    <w:rsid w:val="00A653F5"/>
    <w:rsid w:val="00A67453"/>
    <w:rsid w:val="00A7146A"/>
    <w:rsid w:val="00A73219"/>
    <w:rsid w:val="00A734B1"/>
    <w:rsid w:val="00A73500"/>
    <w:rsid w:val="00A7424C"/>
    <w:rsid w:val="00A7443C"/>
    <w:rsid w:val="00A75D6C"/>
    <w:rsid w:val="00A80087"/>
    <w:rsid w:val="00A80298"/>
    <w:rsid w:val="00A81B32"/>
    <w:rsid w:val="00A839E8"/>
    <w:rsid w:val="00A84D2E"/>
    <w:rsid w:val="00A84FF7"/>
    <w:rsid w:val="00A87196"/>
    <w:rsid w:val="00A90D6F"/>
    <w:rsid w:val="00A90FB4"/>
    <w:rsid w:val="00A95D02"/>
    <w:rsid w:val="00A9790D"/>
    <w:rsid w:val="00A97FAB"/>
    <w:rsid w:val="00AA0509"/>
    <w:rsid w:val="00AA0DD9"/>
    <w:rsid w:val="00AA45C8"/>
    <w:rsid w:val="00AA6E7E"/>
    <w:rsid w:val="00AA7009"/>
    <w:rsid w:val="00AA7EEB"/>
    <w:rsid w:val="00AB31B2"/>
    <w:rsid w:val="00AB32AC"/>
    <w:rsid w:val="00AB377E"/>
    <w:rsid w:val="00AB54C7"/>
    <w:rsid w:val="00AB7D43"/>
    <w:rsid w:val="00AC08E8"/>
    <w:rsid w:val="00AC213C"/>
    <w:rsid w:val="00AC35C3"/>
    <w:rsid w:val="00AC46FD"/>
    <w:rsid w:val="00AC7B26"/>
    <w:rsid w:val="00AD04D6"/>
    <w:rsid w:val="00AD4977"/>
    <w:rsid w:val="00AD4D9A"/>
    <w:rsid w:val="00AE2FB5"/>
    <w:rsid w:val="00AE7371"/>
    <w:rsid w:val="00AF0D16"/>
    <w:rsid w:val="00AF1EB9"/>
    <w:rsid w:val="00AF4D6B"/>
    <w:rsid w:val="00AF5B3A"/>
    <w:rsid w:val="00AF7036"/>
    <w:rsid w:val="00B05592"/>
    <w:rsid w:val="00B1053E"/>
    <w:rsid w:val="00B113D5"/>
    <w:rsid w:val="00B12C8C"/>
    <w:rsid w:val="00B15862"/>
    <w:rsid w:val="00B26FC4"/>
    <w:rsid w:val="00B275A0"/>
    <w:rsid w:val="00B329BF"/>
    <w:rsid w:val="00B33494"/>
    <w:rsid w:val="00B34DD2"/>
    <w:rsid w:val="00B3505F"/>
    <w:rsid w:val="00B374D8"/>
    <w:rsid w:val="00B37F75"/>
    <w:rsid w:val="00B40D81"/>
    <w:rsid w:val="00B40FBC"/>
    <w:rsid w:val="00B415A2"/>
    <w:rsid w:val="00B42542"/>
    <w:rsid w:val="00B44A06"/>
    <w:rsid w:val="00B44BF2"/>
    <w:rsid w:val="00B4544C"/>
    <w:rsid w:val="00B457B4"/>
    <w:rsid w:val="00B46F08"/>
    <w:rsid w:val="00B46FE9"/>
    <w:rsid w:val="00B503DD"/>
    <w:rsid w:val="00B50B2F"/>
    <w:rsid w:val="00B5118B"/>
    <w:rsid w:val="00B529A3"/>
    <w:rsid w:val="00B53887"/>
    <w:rsid w:val="00B5631A"/>
    <w:rsid w:val="00B570A1"/>
    <w:rsid w:val="00B57934"/>
    <w:rsid w:val="00B60AFC"/>
    <w:rsid w:val="00B617DE"/>
    <w:rsid w:val="00B62342"/>
    <w:rsid w:val="00B64865"/>
    <w:rsid w:val="00B6618D"/>
    <w:rsid w:val="00B66AB7"/>
    <w:rsid w:val="00B71F08"/>
    <w:rsid w:val="00B72417"/>
    <w:rsid w:val="00B73CE2"/>
    <w:rsid w:val="00B76E5E"/>
    <w:rsid w:val="00B770ED"/>
    <w:rsid w:val="00B8073A"/>
    <w:rsid w:val="00B80BB4"/>
    <w:rsid w:val="00B80C18"/>
    <w:rsid w:val="00B81742"/>
    <w:rsid w:val="00B84E89"/>
    <w:rsid w:val="00B851F7"/>
    <w:rsid w:val="00B85806"/>
    <w:rsid w:val="00B865CA"/>
    <w:rsid w:val="00B93155"/>
    <w:rsid w:val="00B93453"/>
    <w:rsid w:val="00B93E65"/>
    <w:rsid w:val="00B970D7"/>
    <w:rsid w:val="00B972B3"/>
    <w:rsid w:val="00BA0A4B"/>
    <w:rsid w:val="00BA1990"/>
    <w:rsid w:val="00BA20E3"/>
    <w:rsid w:val="00BA2228"/>
    <w:rsid w:val="00BA5BA4"/>
    <w:rsid w:val="00BB613C"/>
    <w:rsid w:val="00BB65A5"/>
    <w:rsid w:val="00BC052C"/>
    <w:rsid w:val="00BC17AD"/>
    <w:rsid w:val="00BC6382"/>
    <w:rsid w:val="00BC6934"/>
    <w:rsid w:val="00BD0CA3"/>
    <w:rsid w:val="00BD3F25"/>
    <w:rsid w:val="00BD6837"/>
    <w:rsid w:val="00BD6DAE"/>
    <w:rsid w:val="00BE22B6"/>
    <w:rsid w:val="00BE446C"/>
    <w:rsid w:val="00BE4AC7"/>
    <w:rsid w:val="00BE7BE5"/>
    <w:rsid w:val="00BF332A"/>
    <w:rsid w:val="00BF7DA4"/>
    <w:rsid w:val="00C02F59"/>
    <w:rsid w:val="00C04D98"/>
    <w:rsid w:val="00C05A78"/>
    <w:rsid w:val="00C05AD4"/>
    <w:rsid w:val="00C10340"/>
    <w:rsid w:val="00C104D6"/>
    <w:rsid w:val="00C115C8"/>
    <w:rsid w:val="00C12583"/>
    <w:rsid w:val="00C158DC"/>
    <w:rsid w:val="00C25C24"/>
    <w:rsid w:val="00C3115D"/>
    <w:rsid w:val="00C32197"/>
    <w:rsid w:val="00C32509"/>
    <w:rsid w:val="00C338E5"/>
    <w:rsid w:val="00C35C31"/>
    <w:rsid w:val="00C364CB"/>
    <w:rsid w:val="00C369C4"/>
    <w:rsid w:val="00C41CD8"/>
    <w:rsid w:val="00C43611"/>
    <w:rsid w:val="00C44779"/>
    <w:rsid w:val="00C46A5F"/>
    <w:rsid w:val="00C54196"/>
    <w:rsid w:val="00C5614A"/>
    <w:rsid w:val="00C572B9"/>
    <w:rsid w:val="00C614A4"/>
    <w:rsid w:val="00C618C7"/>
    <w:rsid w:val="00C6219D"/>
    <w:rsid w:val="00C6366D"/>
    <w:rsid w:val="00C63C6F"/>
    <w:rsid w:val="00C658A7"/>
    <w:rsid w:val="00C65F69"/>
    <w:rsid w:val="00C708B1"/>
    <w:rsid w:val="00C70FA5"/>
    <w:rsid w:val="00C718FC"/>
    <w:rsid w:val="00C719CE"/>
    <w:rsid w:val="00C7530B"/>
    <w:rsid w:val="00C8025C"/>
    <w:rsid w:val="00C80BF9"/>
    <w:rsid w:val="00C81B13"/>
    <w:rsid w:val="00C85EB0"/>
    <w:rsid w:val="00C86E5F"/>
    <w:rsid w:val="00C87521"/>
    <w:rsid w:val="00C875AE"/>
    <w:rsid w:val="00C927CE"/>
    <w:rsid w:val="00C92B7B"/>
    <w:rsid w:val="00CA18CE"/>
    <w:rsid w:val="00CA4DA3"/>
    <w:rsid w:val="00CA6CC7"/>
    <w:rsid w:val="00CA7226"/>
    <w:rsid w:val="00CA731E"/>
    <w:rsid w:val="00CB4ACE"/>
    <w:rsid w:val="00CC065E"/>
    <w:rsid w:val="00CC1245"/>
    <w:rsid w:val="00CC2CFA"/>
    <w:rsid w:val="00CC31CF"/>
    <w:rsid w:val="00CC5198"/>
    <w:rsid w:val="00CC6686"/>
    <w:rsid w:val="00CD2097"/>
    <w:rsid w:val="00CD25DD"/>
    <w:rsid w:val="00CD42DB"/>
    <w:rsid w:val="00CD49AF"/>
    <w:rsid w:val="00CE60D3"/>
    <w:rsid w:val="00CF0014"/>
    <w:rsid w:val="00CF159A"/>
    <w:rsid w:val="00CF5842"/>
    <w:rsid w:val="00D02607"/>
    <w:rsid w:val="00D03A9D"/>
    <w:rsid w:val="00D058A4"/>
    <w:rsid w:val="00D06AA4"/>
    <w:rsid w:val="00D12BCC"/>
    <w:rsid w:val="00D12EDA"/>
    <w:rsid w:val="00D132C7"/>
    <w:rsid w:val="00D14966"/>
    <w:rsid w:val="00D177EA"/>
    <w:rsid w:val="00D2053A"/>
    <w:rsid w:val="00D20866"/>
    <w:rsid w:val="00D21D3A"/>
    <w:rsid w:val="00D22B5D"/>
    <w:rsid w:val="00D27B7C"/>
    <w:rsid w:val="00D27EBB"/>
    <w:rsid w:val="00D37924"/>
    <w:rsid w:val="00D42A25"/>
    <w:rsid w:val="00D44EA3"/>
    <w:rsid w:val="00D46B8A"/>
    <w:rsid w:val="00D470B8"/>
    <w:rsid w:val="00D47D99"/>
    <w:rsid w:val="00D542E4"/>
    <w:rsid w:val="00D54764"/>
    <w:rsid w:val="00D550D3"/>
    <w:rsid w:val="00D623F8"/>
    <w:rsid w:val="00D63787"/>
    <w:rsid w:val="00D72020"/>
    <w:rsid w:val="00D72C62"/>
    <w:rsid w:val="00D72E3D"/>
    <w:rsid w:val="00D737C8"/>
    <w:rsid w:val="00D73BD2"/>
    <w:rsid w:val="00D74BB9"/>
    <w:rsid w:val="00D764DC"/>
    <w:rsid w:val="00D765B9"/>
    <w:rsid w:val="00D82CC5"/>
    <w:rsid w:val="00D830EB"/>
    <w:rsid w:val="00D86984"/>
    <w:rsid w:val="00D902FE"/>
    <w:rsid w:val="00D93555"/>
    <w:rsid w:val="00D97F18"/>
    <w:rsid w:val="00DA0727"/>
    <w:rsid w:val="00DA12A6"/>
    <w:rsid w:val="00DA1887"/>
    <w:rsid w:val="00DA62CA"/>
    <w:rsid w:val="00DB0A75"/>
    <w:rsid w:val="00DB1DCB"/>
    <w:rsid w:val="00DB32F4"/>
    <w:rsid w:val="00DC068A"/>
    <w:rsid w:val="00DC3373"/>
    <w:rsid w:val="00DC3737"/>
    <w:rsid w:val="00DC57D3"/>
    <w:rsid w:val="00DC65A3"/>
    <w:rsid w:val="00DD0B37"/>
    <w:rsid w:val="00DD386A"/>
    <w:rsid w:val="00DD5693"/>
    <w:rsid w:val="00DD6872"/>
    <w:rsid w:val="00DE0141"/>
    <w:rsid w:val="00DE07A7"/>
    <w:rsid w:val="00DE0A39"/>
    <w:rsid w:val="00DE382E"/>
    <w:rsid w:val="00DE3F77"/>
    <w:rsid w:val="00DF3D2F"/>
    <w:rsid w:val="00DF715E"/>
    <w:rsid w:val="00E04666"/>
    <w:rsid w:val="00E05C13"/>
    <w:rsid w:val="00E05FAB"/>
    <w:rsid w:val="00E07100"/>
    <w:rsid w:val="00E12903"/>
    <w:rsid w:val="00E149EF"/>
    <w:rsid w:val="00E2152E"/>
    <w:rsid w:val="00E21970"/>
    <w:rsid w:val="00E30B55"/>
    <w:rsid w:val="00E33AFB"/>
    <w:rsid w:val="00E33CDE"/>
    <w:rsid w:val="00E35785"/>
    <w:rsid w:val="00E371A9"/>
    <w:rsid w:val="00E4118D"/>
    <w:rsid w:val="00E42F17"/>
    <w:rsid w:val="00E4502A"/>
    <w:rsid w:val="00E46017"/>
    <w:rsid w:val="00E46AA6"/>
    <w:rsid w:val="00E56157"/>
    <w:rsid w:val="00E602D6"/>
    <w:rsid w:val="00E60793"/>
    <w:rsid w:val="00E6245E"/>
    <w:rsid w:val="00E63E9D"/>
    <w:rsid w:val="00E64C5F"/>
    <w:rsid w:val="00E656B5"/>
    <w:rsid w:val="00E66C38"/>
    <w:rsid w:val="00E6702A"/>
    <w:rsid w:val="00E7205A"/>
    <w:rsid w:val="00E72DAF"/>
    <w:rsid w:val="00E741A9"/>
    <w:rsid w:val="00E74DDF"/>
    <w:rsid w:val="00E74E7E"/>
    <w:rsid w:val="00E76716"/>
    <w:rsid w:val="00E84841"/>
    <w:rsid w:val="00E854FB"/>
    <w:rsid w:val="00E85CC1"/>
    <w:rsid w:val="00E864F1"/>
    <w:rsid w:val="00E90ED5"/>
    <w:rsid w:val="00E91385"/>
    <w:rsid w:val="00E94961"/>
    <w:rsid w:val="00EA0591"/>
    <w:rsid w:val="00EA1C59"/>
    <w:rsid w:val="00EA28EB"/>
    <w:rsid w:val="00EA2D15"/>
    <w:rsid w:val="00EA4BBE"/>
    <w:rsid w:val="00EA4D3A"/>
    <w:rsid w:val="00EA56F4"/>
    <w:rsid w:val="00EA5DBF"/>
    <w:rsid w:val="00EB46D6"/>
    <w:rsid w:val="00EB53E8"/>
    <w:rsid w:val="00EB5588"/>
    <w:rsid w:val="00EB561B"/>
    <w:rsid w:val="00EB7016"/>
    <w:rsid w:val="00EC0BD6"/>
    <w:rsid w:val="00EC1F7A"/>
    <w:rsid w:val="00EC33C5"/>
    <w:rsid w:val="00EC459B"/>
    <w:rsid w:val="00ED0D04"/>
    <w:rsid w:val="00ED4336"/>
    <w:rsid w:val="00ED5CC8"/>
    <w:rsid w:val="00ED7A34"/>
    <w:rsid w:val="00EE21CB"/>
    <w:rsid w:val="00EE29CA"/>
    <w:rsid w:val="00EE7BE8"/>
    <w:rsid w:val="00EF009E"/>
    <w:rsid w:val="00EF5266"/>
    <w:rsid w:val="00EF6CB7"/>
    <w:rsid w:val="00F027C6"/>
    <w:rsid w:val="00F0392A"/>
    <w:rsid w:val="00F0699C"/>
    <w:rsid w:val="00F07C67"/>
    <w:rsid w:val="00F11E86"/>
    <w:rsid w:val="00F22DB0"/>
    <w:rsid w:val="00F233E4"/>
    <w:rsid w:val="00F25DB2"/>
    <w:rsid w:val="00F26564"/>
    <w:rsid w:val="00F26879"/>
    <w:rsid w:val="00F27C04"/>
    <w:rsid w:val="00F337B1"/>
    <w:rsid w:val="00F34294"/>
    <w:rsid w:val="00F3729C"/>
    <w:rsid w:val="00F427E6"/>
    <w:rsid w:val="00F42F1C"/>
    <w:rsid w:val="00F43BAE"/>
    <w:rsid w:val="00F44C2C"/>
    <w:rsid w:val="00F455D1"/>
    <w:rsid w:val="00F5068D"/>
    <w:rsid w:val="00F57692"/>
    <w:rsid w:val="00F62968"/>
    <w:rsid w:val="00F62B1B"/>
    <w:rsid w:val="00F66983"/>
    <w:rsid w:val="00F74ECB"/>
    <w:rsid w:val="00F756A3"/>
    <w:rsid w:val="00F76828"/>
    <w:rsid w:val="00F76B06"/>
    <w:rsid w:val="00F802C6"/>
    <w:rsid w:val="00F8057B"/>
    <w:rsid w:val="00F80F73"/>
    <w:rsid w:val="00F82E3F"/>
    <w:rsid w:val="00F82F86"/>
    <w:rsid w:val="00F84D32"/>
    <w:rsid w:val="00F877BA"/>
    <w:rsid w:val="00F9035B"/>
    <w:rsid w:val="00F91897"/>
    <w:rsid w:val="00F919ED"/>
    <w:rsid w:val="00F943D3"/>
    <w:rsid w:val="00F954E2"/>
    <w:rsid w:val="00F95521"/>
    <w:rsid w:val="00F95748"/>
    <w:rsid w:val="00FA0826"/>
    <w:rsid w:val="00FA0CFB"/>
    <w:rsid w:val="00FA3C2B"/>
    <w:rsid w:val="00FA4FA5"/>
    <w:rsid w:val="00FB2349"/>
    <w:rsid w:val="00FB25ED"/>
    <w:rsid w:val="00FC3A11"/>
    <w:rsid w:val="00FC3FFC"/>
    <w:rsid w:val="00FC4EBD"/>
    <w:rsid w:val="00FC507E"/>
    <w:rsid w:val="00FC5E96"/>
    <w:rsid w:val="00FC615E"/>
    <w:rsid w:val="00FD2916"/>
    <w:rsid w:val="00FE04ED"/>
    <w:rsid w:val="00FE2AF7"/>
    <w:rsid w:val="00FE513C"/>
    <w:rsid w:val="00FE61A9"/>
    <w:rsid w:val="00FE751B"/>
    <w:rsid w:val="00FF0E47"/>
    <w:rsid w:val="00FF345C"/>
    <w:rsid w:val="00FF7445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D370B045-7382-4430-9F9D-DF68D6B4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0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E8FA-CAFA-40FF-81FB-2FFFD0C42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239</TotalTime>
  <Pages>2</Pages>
  <Words>427</Words>
  <Characters>2360</Characters>
  <Application>Microsoft Office Word</Application>
  <DocSecurity>0</DocSecurity>
  <Lines>63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Links>
    <vt:vector size="6" baseType="variant"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mailto:info@capred.org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Leanne Devereux</cp:lastModifiedBy>
  <cp:revision>115</cp:revision>
  <cp:lastPrinted>2024-03-16T08:59:00Z</cp:lastPrinted>
  <dcterms:created xsi:type="dcterms:W3CDTF">2024-11-09T09:25:00Z</dcterms:created>
  <dcterms:modified xsi:type="dcterms:W3CDTF">2024-12-16T10:16:00Z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</Properties>
</file>