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41FC7" w14:textId="77777777" w:rsidR="002505A3" w:rsidRDefault="002505A3" w:rsidP="00EF6CB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b/>
          <w:bCs/>
          <w:color w:val="2F5496" w:themeColor="accent1" w:themeShade="BF"/>
          <w:sz w:val="28"/>
          <w:szCs w:val="28"/>
        </w:rPr>
      </w:pPr>
    </w:p>
    <w:p w14:paraId="35426C33" w14:textId="311C920C" w:rsidR="005D7E5D" w:rsidRPr="007907A1" w:rsidRDefault="005D7E5D" w:rsidP="007907A1">
      <w:pPr>
        <w:spacing w:after="0" w:line="240" w:lineRule="auto"/>
        <w:jc w:val="center"/>
        <w:rPr>
          <w:rFonts w:ascii="Aptos" w:hAnsi="Aptos" w:cs="MoolBoran"/>
          <w:b/>
          <w:bCs/>
          <w:color w:val="2F5496" w:themeColor="accent1" w:themeShade="BF"/>
          <w:sz w:val="28"/>
          <w:szCs w:val="28"/>
        </w:rPr>
      </w:pPr>
      <w:r w:rsidRPr="005D7E5D">
        <w:rPr>
          <w:rFonts w:ascii="Aptos" w:hAnsi="Aptos" w:cs="MoolBoran"/>
          <w:b/>
          <w:bCs/>
          <w:color w:val="2F5496" w:themeColor="accent1" w:themeShade="BF"/>
          <w:sz w:val="32"/>
          <w:szCs w:val="32"/>
        </w:rPr>
        <w:t>Expression of Interest (EOI)</w:t>
      </w:r>
    </w:p>
    <w:p w14:paraId="350C90C8" w14:textId="207507B0" w:rsidR="00EE7BE8" w:rsidRPr="005D7E5D" w:rsidRDefault="005D7E5D" w:rsidP="008A5F4D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b/>
          <w:bCs/>
          <w:color w:val="AEAAAA" w:themeColor="background2" w:themeShade="BF"/>
          <w:sz w:val="28"/>
          <w:szCs w:val="28"/>
        </w:rPr>
      </w:pPr>
      <w:r w:rsidRPr="005D7E5D">
        <w:rPr>
          <w:rFonts w:ascii="Aptos" w:hAnsi="Aptos" w:cs="MoolBoran"/>
          <w:b/>
          <w:bCs/>
          <w:color w:val="AEAAAA" w:themeColor="background2" w:themeShade="BF"/>
          <w:sz w:val="28"/>
          <w:szCs w:val="28"/>
        </w:rPr>
        <w:t>Application Form</w:t>
      </w:r>
    </w:p>
    <w:p w14:paraId="316BFACB" w14:textId="77777777" w:rsidR="00EE7BE8" w:rsidRDefault="00EE7BE8" w:rsidP="00EF6CB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</w:p>
    <w:p w14:paraId="26D4667F" w14:textId="3E1B1E73" w:rsidR="002970DA" w:rsidRPr="00245503" w:rsidRDefault="00001F7E" w:rsidP="00EF6CB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b/>
          <w:bCs/>
          <w:color w:val="2F5496" w:themeColor="accent1" w:themeShade="BF"/>
          <w:szCs w:val="22"/>
        </w:rPr>
      </w:pPr>
      <w:r w:rsidRPr="00A73219">
        <w:rPr>
          <w:rFonts w:ascii="Aptos" w:hAnsi="Aptos" w:cs="MoolBoran"/>
          <w:color w:val="2F5496" w:themeColor="accent1" w:themeShade="BF"/>
          <w:szCs w:val="22"/>
        </w:rPr>
        <w:t xml:space="preserve">To </w:t>
      </w:r>
      <w:r w:rsidR="0093050E" w:rsidRPr="00A73219">
        <w:rPr>
          <w:rFonts w:ascii="Aptos" w:hAnsi="Aptos" w:cs="MoolBoran"/>
          <w:color w:val="2F5496" w:themeColor="accent1" w:themeShade="BF"/>
          <w:szCs w:val="22"/>
        </w:rPr>
        <w:t>pa</w:t>
      </w:r>
      <w:r w:rsidR="00537FEE" w:rsidRPr="00A73219">
        <w:rPr>
          <w:rFonts w:ascii="Aptos" w:hAnsi="Aptos" w:cs="MoolBoran"/>
          <w:color w:val="2F5496" w:themeColor="accent1" w:themeShade="BF"/>
          <w:szCs w:val="22"/>
        </w:rPr>
        <w:t xml:space="preserve">rticipate in the </w:t>
      </w:r>
      <w:r w:rsidR="00537FEE"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>“Pilot Demonstration of the Energy Service Company (ESCO</w:t>
      </w:r>
      <w:r w:rsidR="00680EAC"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 xml:space="preserve">) model </w:t>
      </w:r>
    </w:p>
    <w:p w14:paraId="12D534B8" w14:textId="7AE13C35" w:rsidR="00B62342" w:rsidRPr="00A73219" w:rsidRDefault="00680EAC" w:rsidP="002970DA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  <w:r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 xml:space="preserve">for Energy Efficiency in the </w:t>
      </w:r>
      <w:proofErr w:type="spellStart"/>
      <w:r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>Agro</w:t>
      </w:r>
      <w:proofErr w:type="spellEnd"/>
      <w:r w:rsidRPr="00245503">
        <w:rPr>
          <w:rFonts w:ascii="Aptos" w:hAnsi="Aptos" w:cs="MoolBoran"/>
          <w:b/>
          <w:bCs/>
          <w:color w:val="2F5496" w:themeColor="accent1" w:themeShade="BF"/>
          <w:szCs w:val="22"/>
        </w:rPr>
        <w:t xml:space="preserve">-processing Sector” </w:t>
      </w:r>
      <w:r w:rsidRPr="00A73219">
        <w:rPr>
          <w:rFonts w:ascii="Aptos" w:hAnsi="Aptos" w:cs="MoolBoran"/>
          <w:color w:val="2F5496" w:themeColor="accent1" w:themeShade="BF"/>
          <w:szCs w:val="22"/>
        </w:rPr>
        <w:t>Project of</w:t>
      </w:r>
    </w:p>
    <w:p w14:paraId="23C37620" w14:textId="7335BE14" w:rsidR="00DE3F77" w:rsidRPr="00A73219" w:rsidRDefault="00001F7E" w:rsidP="00C618C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color w:val="2F5496" w:themeColor="accent1" w:themeShade="BF"/>
          <w:szCs w:val="22"/>
        </w:rPr>
      </w:pPr>
      <w:r w:rsidRPr="00A73219">
        <w:rPr>
          <w:rFonts w:ascii="Aptos" w:hAnsi="Aptos" w:cs="MoolBoran"/>
          <w:color w:val="2F5496" w:themeColor="accent1" w:themeShade="BF"/>
          <w:szCs w:val="22"/>
        </w:rPr>
        <w:t>Cambodia Australia Partnership for Resilient Economic Development (CAPRED)</w:t>
      </w:r>
    </w:p>
    <w:p w14:paraId="2B1C4DCF" w14:textId="77777777" w:rsidR="00EF6CB7" w:rsidRPr="00A73219" w:rsidRDefault="00EF6CB7" w:rsidP="00DE3F7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p w14:paraId="4318A7D8" w14:textId="0AA2D9B1" w:rsidR="00001F7E" w:rsidRPr="00A73219" w:rsidRDefault="00001F7E" w:rsidP="00001F7E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  <w:r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>General Information</w:t>
      </w:r>
      <w:r w:rsidR="00946B84"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 xml:space="preserve"> </w:t>
      </w:r>
    </w:p>
    <w:p w14:paraId="5E2384C7" w14:textId="77777777" w:rsidR="00001F7E" w:rsidRPr="00A73219" w:rsidRDefault="00001F7E" w:rsidP="00001F7E">
      <w:pPr>
        <w:pStyle w:val="ListParagraph"/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3685"/>
        <w:gridCol w:w="6073"/>
      </w:tblGrid>
      <w:tr w:rsidR="00B46FE9" w:rsidRPr="00A73219" w14:paraId="6E9B12A1" w14:textId="77777777" w:rsidTr="005C50B0">
        <w:tc>
          <w:tcPr>
            <w:tcW w:w="3685" w:type="dxa"/>
          </w:tcPr>
          <w:p w14:paraId="4EC2EA9E" w14:textId="1285B497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18"/>
                <w:szCs w:val="18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>Name of company</w:t>
            </w:r>
          </w:p>
          <w:p w14:paraId="3A9F700D" w14:textId="10F3F03D" w:rsidR="00C6219D" w:rsidRPr="00A73219" w:rsidRDefault="00C6219D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119A7C31" w14:textId="77777777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606DBB6A" w14:textId="77777777" w:rsidTr="00C719CE">
        <w:trPr>
          <w:trHeight w:val="702"/>
        </w:trPr>
        <w:tc>
          <w:tcPr>
            <w:tcW w:w="3685" w:type="dxa"/>
          </w:tcPr>
          <w:p w14:paraId="51282BB5" w14:textId="1C5FC015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>Company address</w:t>
            </w:r>
          </w:p>
          <w:p w14:paraId="4E26987C" w14:textId="152132E6" w:rsidR="00C6219D" w:rsidRPr="00A73219" w:rsidRDefault="00C6219D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39B49966" w14:textId="77777777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58BE749A" w14:textId="77777777" w:rsidTr="005C50B0">
        <w:tc>
          <w:tcPr>
            <w:tcW w:w="3685" w:type="dxa"/>
          </w:tcPr>
          <w:p w14:paraId="55B6C270" w14:textId="2DE10673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 xml:space="preserve">Phone number </w:t>
            </w:r>
          </w:p>
          <w:p w14:paraId="10BA1F04" w14:textId="105A4A66" w:rsidR="00C6219D" w:rsidRPr="00A73219" w:rsidRDefault="00C6219D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  <w:r w:rsidRPr="00A73219">
              <w:rPr>
                <w:rFonts w:ascii="Aptos" w:hAnsi="Aptos" w:cs="MoolBoran"/>
                <w:color w:val="0070C0"/>
                <w:sz w:val="20"/>
              </w:rPr>
              <w:t xml:space="preserve">[Provide multiple </w:t>
            </w:r>
            <w:r w:rsidR="00FB2349" w:rsidRPr="00A73219">
              <w:rPr>
                <w:rFonts w:ascii="Aptos" w:hAnsi="Aptos" w:cs="MoolBoran"/>
                <w:color w:val="0070C0"/>
                <w:sz w:val="20"/>
              </w:rPr>
              <w:t>number</w:t>
            </w:r>
            <w:r w:rsidR="00FE04ED" w:rsidRPr="00A73219">
              <w:rPr>
                <w:rFonts w:ascii="Aptos" w:hAnsi="Aptos" w:cs="MoolBoran"/>
                <w:color w:val="0070C0"/>
                <w:sz w:val="20"/>
              </w:rPr>
              <w:t>s</w:t>
            </w:r>
            <w:r w:rsidRPr="00A73219">
              <w:rPr>
                <w:rFonts w:ascii="Aptos" w:hAnsi="Aptos" w:cs="MoolBoran"/>
                <w:color w:val="0070C0"/>
                <w:sz w:val="20"/>
              </w:rPr>
              <w:t xml:space="preserve"> if available]</w:t>
            </w:r>
          </w:p>
          <w:p w14:paraId="6CBBB7C8" w14:textId="5F4E1F39" w:rsidR="00C6219D" w:rsidRPr="00A73219" w:rsidRDefault="00C6219D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78867188" w14:textId="77777777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4902BEC2" w14:textId="77777777" w:rsidTr="005C50B0">
        <w:tc>
          <w:tcPr>
            <w:tcW w:w="3685" w:type="dxa"/>
          </w:tcPr>
          <w:p w14:paraId="1407B280" w14:textId="753F4F69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Cs w:val="22"/>
              </w:rPr>
              <w:t xml:space="preserve">Email </w:t>
            </w:r>
          </w:p>
          <w:p w14:paraId="363D5AC7" w14:textId="428C02F5" w:rsidR="00FE04ED" w:rsidRPr="00A73219" w:rsidRDefault="00FE04ED" w:rsidP="00FE04ED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  <w:r w:rsidRPr="00A73219">
              <w:rPr>
                <w:rFonts w:ascii="Aptos" w:hAnsi="Aptos" w:cs="MoolBoran"/>
                <w:color w:val="0070C0"/>
                <w:sz w:val="20"/>
              </w:rPr>
              <w:t>[Provide multiple emails if available]</w:t>
            </w:r>
          </w:p>
          <w:p w14:paraId="1D8C1E13" w14:textId="6562A599" w:rsidR="00C6219D" w:rsidRPr="00A73219" w:rsidRDefault="00C6219D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236A887C" w14:textId="77777777" w:rsidR="00001F7E" w:rsidRPr="00A73219" w:rsidRDefault="00001F7E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sz w:val="24"/>
                <w:szCs w:val="24"/>
              </w:rPr>
            </w:pPr>
          </w:p>
        </w:tc>
      </w:tr>
      <w:tr w:rsidR="00B46FE9" w:rsidRPr="00A73219" w14:paraId="5387C2AD" w14:textId="77777777" w:rsidTr="005C50B0">
        <w:tc>
          <w:tcPr>
            <w:tcW w:w="3685" w:type="dxa"/>
          </w:tcPr>
          <w:p w14:paraId="2A603587" w14:textId="17E69CB3" w:rsidR="00001F7E" w:rsidRPr="00A73219" w:rsidRDefault="00167643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 xml:space="preserve">Number of </w:t>
            </w:r>
            <w:r w:rsidR="00A61934"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>staff</w:t>
            </w:r>
            <w:r w:rsidR="00C32509"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 xml:space="preserve"> </w:t>
            </w:r>
          </w:p>
          <w:p w14:paraId="7C6E1E42" w14:textId="484A602D" w:rsidR="00EF009E" w:rsidRPr="00A73219" w:rsidRDefault="00C86E5F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  <w:r w:rsidRPr="00A73219">
              <w:rPr>
                <w:rFonts w:ascii="Aptos" w:hAnsi="Aptos" w:cs="MoolBoran"/>
                <w:color w:val="0070C0"/>
                <w:sz w:val="20"/>
              </w:rPr>
              <w:t>[Include female</w:t>
            </w:r>
            <w:r w:rsidR="00420B12" w:rsidRPr="00A73219">
              <w:rPr>
                <w:rFonts w:ascii="Aptos" w:hAnsi="Aptos" w:cs="MoolBoran"/>
                <w:color w:val="0070C0"/>
                <w:sz w:val="20"/>
              </w:rPr>
              <w:t>s]</w:t>
            </w:r>
          </w:p>
          <w:p w14:paraId="1FAC2E35" w14:textId="6576E901" w:rsidR="00420B12" w:rsidRPr="00A73219" w:rsidRDefault="00420B12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color w:val="0070C0"/>
                <w:sz w:val="20"/>
              </w:rPr>
            </w:pPr>
          </w:p>
        </w:tc>
        <w:tc>
          <w:tcPr>
            <w:tcW w:w="6073" w:type="dxa"/>
          </w:tcPr>
          <w:p w14:paraId="2B757149" w14:textId="28581CAC" w:rsidR="00B46FE9" w:rsidRPr="00A73219" w:rsidRDefault="00B46FE9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4"/>
                <w:szCs w:val="24"/>
              </w:rPr>
            </w:pPr>
          </w:p>
        </w:tc>
      </w:tr>
      <w:tr w:rsidR="00A61934" w:rsidRPr="00A73219" w14:paraId="0B2C1C03" w14:textId="77777777" w:rsidTr="005C50B0">
        <w:tc>
          <w:tcPr>
            <w:tcW w:w="3685" w:type="dxa"/>
          </w:tcPr>
          <w:p w14:paraId="2C73DC6C" w14:textId="4E1C3D14" w:rsidR="00420B12" w:rsidRPr="00A73219" w:rsidRDefault="00420B12" w:rsidP="00420B12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OS Siemreap"/>
                <w:sz w:val="20"/>
              </w:rPr>
            </w:pPr>
            <w:r w:rsidRPr="00A73219">
              <w:rPr>
                <w:rFonts w:ascii="Aptos" w:hAnsi="Aptos" w:cs="MoolBoran"/>
                <w:b/>
                <w:bCs/>
                <w:sz w:val="24"/>
                <w:szCs w:val="24"/>
              </w:rPr>
              <w:t>Number of staff with disability</w:t>
            </w:r>
          </w:p>
          <w:p w14:paraId="19E52FFA" w14:textId="151FA944" w:rsidR="00C618C7" w:rsidRPr="00A73219" w:rsidRDefault="00C618C7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MoolBoran"/>
                <w:b/>
                <w:bCs/>
                <w:sz w:val="24"/>
                <w:szCs w:val="24"/>
              </w:rPr>
            </w:pPr>
          </w:p>
        </w:tc>
        <w:tc>
          <w:tcPr>
            <w:tcW w:w="6073" w:type="dxa"/>
          </w:tcPr>
          <w:p w14:paraId="086E5128" w14:textId="77777777" w:rsidR="00A61934" w:rsidRPr="00A73219" w:rsidRDefault="00A61934" w:rsidP="007E027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="Aptos" w:hAnsi="Aptos" w:cs="Khmer UI"/>
                <w:sz w:val="24"/>
                <w:szCs w:val="24"/>
              </w:rPr>
            </w:pPr>
          </w:p>
        </w:tc>
      </w:tr>
    </w:tbl>
    <w:p w14:paraId="6DE9C497" w14:textId="77777777" w:rsidR="00001F7E" w:rsidRPr="00A73219" w:rsidRDefault="00001F7E" w:rsidP="00001F7E">
      <w:pPr>
        <w:pStyle w:val="ListParagraph"/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</w:p>
    <w:p w14:paraId="0E9CBD89" w14:textId="607D09A5" w:rsidR="0074604F" w:rsidRPr="00A73219" w:rsidRDefault="00001F7E" w:rsidP="009816A1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spacing w:after="0"/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</w:pPr>
      <w:r w:rsidRPr="00A73219">
        <w:rPr>
          <w:rFonts w:ascii="Aptos" w:hAnsi="Aptos" w:cs="MoolBoran"/>
          <w:b/>
          <w:bCs/>
          <w:color w:val="2F5496" w:themeColor="accent1" w:themeShade="BF"/>
          <w:sz w:val="24"/>
          <w:szCs w:val="24"/>
        </w:rPr>
        <w:t>Eligibility Criteria</w:t>
      </w:r>
    </w:p>
    <w:p w14:paraId="5D70F951" w14:textId="77777777" w:rsidR="00B3505F" w:rsidRPr="00A73219" w:rsidRDefault="0074604F" w:rsidP="008E1F58">
      <w:pPr>
        <w:pStyle w:val="ListParagraph"/>
        <w:tabs>
          <w:tab w:val="left" w:pos="3404"/>
          <w:tab w:val="left" w:pos="6798"/>
          <w:tab w:val="right" w:pos="9923"/>
        </w:tabs>
        <w:spacing w:after="0"/>
        <w:rPr>
          <w:rFonts w:ascii="Aptos" w:hAnsi="Aptos"/>
        </w:rPr>
      </w:pPr>
      <w:r w:rsidRPr="00A73219">
        <w:rPr>
          <w:rFonts w:ascii="Aptos" w:hAnsi="Aptos"/>
        </w:rPr>
        <w:t>Please tick</w:t>
      </w:r>
      <w:r w:rsidRPr="00A73219">
        <w:rPr>
          <w:rFonts w:ascii="Aptos" w:hAnsi="Aptos"/>
          <w:b/>
          <w:bCs/>
        </w:rPr>
        <w:t xml:space="preserve"> </w:t>
      </w:r>
      <w:r w:rsidR="00EA2D15" w:rsidRPr="00A73219">
        <w:rPr>
          <w:rFonts w:ascii="Aptos" w:hAnsi="Aptos"/>
          <w:b/>
          <w:bCs/>
        </w:rPr>
        <w:t>(√)</w:t>
      </w:r>
      <w:r w:rsidRPr="00A73219">
        <w:rPr>
          <w:rFonts w:ascii="Aptos" w:hAnsi="Aptos"/>
        </w:rPr>
        <w:t xml:space="preserve"> </w:t>
      </w:r>
      <w:r w:rsidR="007E28F4" w:rsidRPr="00A73219">
        <w:rPr>
          <w:rFonts w:ascii="Aptos" w:hAnsi="Aptos"/>
        </w:rPr>
        <w:t>the boxes below that are relevant to your situation to determine if you meet all eligibility criteria </w:t>
      </w:r>
      <w:r w:rsidRPr="00A73219">
        <w:rPr>
          <w:rFonts w:ascii="Aptos" w:hAnsi="Aptos"/>
        </w:rPr>
        <w:t xml:space="preserve">to proceed to the next stage </w:t>
      </w:r>
      <w:r w:rsidR="007E28F4" w:rsidRPr="00A73219">
        <w:rPr>
          <w:rFonts w:ascii="Aptos" w:hAnsi="Aptos"/>
        </w:rPr>
        <w:t>of the </w:t>
      </w:r>
      <w:r w:rsidRPr="00A73219">
        <w:rPr>
          <w:rFonts w:ascii="Aptos" w:hAnsi="Aptos"/>
        </w:rPr>
        <w:t xml:space="preserve">grant request process. </w:t>
      </w:r>
    </w:p>
    <w:p w14:paraId="2EA835F5" w14:textId="051A4FB8" w:rsidR="00F919ED" w:rsidRPr="00A73219" w:rsidRDefault="0074604F" w:rsidP="008E1F58">
      <w:pPr>
        <w:pStyle w:val="ListParagraph"/>
        <w:tabs>
          <w:tab w:val="left" w:pos="3404"/>
          <w:tab w:val="left" w:pos="6798"/>
          <w:tab w:val="right" w:pos="9923"/>
        </w:tabs>
        <w:spacing w:after="0"/>
        <w:rPr>
          <w:rFonts w:ascii="Aptos" w:hAnsi="Aptos"/>
          <w:i/>
          <w:iCs/>
          <w:color w:val="FF0000"/>
        </w:rPr>
      </w:pPr>
      <w:r w:rsidRPr="00A73219">
        <w:rPr>
          <w:rFonts w:ascii="Aptos" w:hAnsi="Aptos"/>
          <w:i/>
          <w:iCs/>
          <w:color w:val="FF0000"/>
        </w:rPr>
        <w:t>Note that only tick the boxes in which the situations apply to you.</w:t>
      </w:r>
    </w:p>
    <w:p w14:paraId="333745DC" w14:textId="77777777" w:rsidR="00E46017" w:rsidRPr="00A73219" w:rsidRDefault="00E46017" w:rsidP="00E46017">
      <w:pPr>
        <w:pStyle w:val="ListParagraph"/>
        <w:tabs>
          <w:tab w:val="left" w:pos="3404"/>
          <w:tab w:val="left" w:pos="6798"/>
          <w:tab w:val="right" w:pos="9923"/>
        </w:tabs>
        <w:rPr>
          <w:rFonts w:ascii="Aptos" w:hAnsi="Aptos"/>
        </w:rPr>
      </w:pPr>
    </w:p>
    <w:p w14:paraId="7C9D2758" w14:textId="4457D1E6" w:rsidR="00847DCF" w:rsidRPr="00A73219" w:rsidRDefault="009A232E" w:rsidP="00581A9B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Business Requirements</w:t>
      </w:r>
    </w:p>
    <w:p w14:paraId="248D0927" w14:textId="1A1C3361" w:rsidR="00EA1C59" w:rsidRPr="00A73219" w:rsidRDefault="000F2538" w:rsidP="0038268D">
      <w:pPr>
        <w:tabs>
          <w:tab w:val="left" w:pos="1134"/>
          <w:tab w:val="left" w:pos="1701"/>
          <w:tab w:val="left" w:pos="4590"/>
          <w:tab w:val="left" w:pos="5040"/>
          <w:tab w:val="right" w:pos="9936"/>
        </w:tabs>
        <w:spacing w:after="0" w:line="360" w:lineRule="auto"/>
        <w:ind w:left="720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  <w:t xml:space="preserve">1. </w:t>
      </w:r>
      <w:r w:rsidR="004F5984" w:rsidRPr="00A73219">
        <w:rPr>
          <w:rFonts w:ascii="Aptos" w:hAnsi="Aptos"/>
        </w:rPr>
        <w:tab/>
      </w:r>
      <w:r w:rsidRPr="00A73219">
        <w:rPr>
          <w:rFonts w:ascii="Aptos" w:hAnsi="Aptos"/>
        </w:rPr>
        <w:t>My business is a registered company</w:t>
      </w:r>
      <w:r w:rsidR="003F65DB" w:rsidRPr="00A73219">
        <w:rPr>
          <w:rFonts w:ascii="Aptos" w:hAnsi="Aptos"/>
        </w:rPr>
        <w:t xml:space="preserve"> in Cambodia</w:t>
      </w:r>
      <w:r w:rsidRPr="00A73219">
        <w:rPr>
          <w:rFonts w:ascii="Aptos" w:hAnsi="Aptos"/>
        </w:rPr>
        <w:t xml:space="preserve">. </w:t>
      </w:r>
    </w:p>
    <w:p w14:paraId="4D12628C" w14:textId="00D81580" w:rsidR="007E3CE6" w:rsidRPr="00A73219" w:rsidRDefault="00D27B7C" w:rsidP="0038268D">
      <w:pPr>
        <w:pStyle w:val="ListParagraph"/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360" w:lineRule="auto"/>
        <w:rPr>
          <w:rFonts w:ascii="Aptos" w:hAnsi="Aptos"/>
        </w:rPr>
      </w:pPr>
      <w:r w:rsidRPr="00A73219">
        <w:rPr>
          <w:rFonts w:ascii="Aptos" w:hAnsi="Aptos"/>
        </w:rPr>
        <w:t>☐</w:t>
      </w:r>
      <w:r w:rsidRPr="00A73219">
        <w:rPr>
          <w:rFonts w:ascii="Aptos" w:hAnsi="Aptos"/>
        </w:rPr>
        <w:tab/>
      </w:r>
      <w:r w:rsidR="00FC615E" w:rsidRPr="00A73219">
        <w:rPr>
          <w:rFonts w:ascii="Aptos" w:hAnsi="Aptos"/>
        </w:rPr>
        <w:t>2.</w:t>
      </w:r>
      <w:r w:rsidRPr="00A73219">
        <w:rPr>
          <w:rFonts w:ascii="Aptos" w:hAnsi="Aptos"/>
        </w:rPr>
        <w:tab/>
        <w:t>My business has been operating for at least 3 years.</w:t>
      </w:r>
    </w:p>
    <w:p w14:paraId="59D270E4" w14:textId="4A7661D8" w:rsidR="0010331F" w:rsidRPr="00A73219" w:rsidRDefault="0010331F" w:rsidP="0038268D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line="276" w:lineRule="auto"/>
        <w:ind w:left="720"/>
        <w:rPr>
          <w:rFonts w:ascii="Aptos" w:hAnsi="Aptos" w:cs="Khmer OS Siemreap"/>
          <w:color w:val="000000" w:themeColor="text1"/>
        </w:rPr>
      </w:pPr>
      <w:r w:rsidRPr="00A73219">
        <w:rPr>
          <w:rFonts w:ascii="Aptos" w:hAnsi="Aptos"/>
        </w:rPr>
        <w:t>☐</w:t>
      </w:r>
      <w:r w:rsidRPr="00A73219">
        <w:rPr>
          <w:rFonts w:ascii="Aptos" w:hAnsi="Aptos"/>
        </w:rPr>
        <w:tab/>
        <w:t xml:space="preserve">3. </w:t>
      </w:r>
      <w:r w:rsidRPr="00A73219">
        <w:rPr>
          <w:rFonts w:ascii="Aptos" w:hAnsi="Aptos"/>
        </w:rPr>
        <w:tab/>
      </w:r>
      <w:r w:rsidR="00C7530B" w:rsidRPr="00A73219">
        <w:rPr>
          <w:rFonts w:ascii="Aptos" w:hAnsi="Aptos"/>
        </w:rPr>
        <w:t>The scope of m</w:t>
      </w:r>
      <w:r w:rsidRPr="00A73219">
        <w:rPr>
          <w:rFonts w:ascii="Aptos" w:hAnsi="Aptos"/>
        </w:rPr>
        <w:t>y business</w:t>
      </w:r>
      <w:r w:rsidR="008D66D1" w:rsidRPr="00A73219">
        <w:rPr>
          <w:rFonts w:ascii="Aptos" w:hAnsi="Aptos"/>
        </w:rPr>
        <w:t xml:space="preserve"> </w:t>
      </w:r>
      <w:r w:rsidR="00090A18" w:rsidRPr="00A73219">
        <w:rPr>
          <w:rFonts w:ascii="Aptos" w:hAnsi="Aptos"/>
        </w:rPr>
        <w:t>include</w:t>
      </w:r>
      <w:r w:rsidR="00C7530B" w:rsidRPr="00A73219">
        <w:rPr>
          <w:rFonts w:ascii="Aptos" w:hAnsi="Aptos"/>
        </w:rPr>
        <w:t>s</w:t>
      </w:r>
      <w:r w:rsidRPr="00A73219">
        <w:rPr>
          <w:rFonts w:ascii="Aptos" w:hAnsi="Aptos" w:cs="Khmer OS Siemreap"/>
          <w:color w:val="000000" w:themeColor="text1"/>
        </w:rPr>
        <w:t>:</w:t>
      </w:r>
    </w:p>
    <w:p w14:paraId="7941C55F" w14:textId="0FBEA0A8" w:rsidR="0010331F" w:rsidRPr="00A73219" w:rsidRDefault="0010331F" w:rsidP="0038268D">
      <w:pPr>
        <w:pStyle w:val="ListParagraph"/>
        <w:tabs>
          <w:tab w:val="left" w:pos="1701"/>
          <w:tab w:val="left" w:pos="2127"/>
          <w:tab w:val="left" w:pos="4590"/>
          <w:tab w:val="left" w:pos="5490"/>
          <w:tab w:val="left" w:pos="5954"/>
          <w:tab w:val="right" w:pos="9936"/>
        </w:tabs>
        <w:spacing w:after="0" w:line="360" w:lineRule="auto"/>
        <w:ind w:left="1701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Energy</w:t>
      </w:r>
      <w:r w:rsidRPr="00A73219">
        <w:rPr>
          <w:rFonts w:ascii="Aptos" w:hAnsi="Aptos" w:cs="Khmer OS Siemreap"/>
          <w:color w:val="000000" w:themeColor="text1"/>
          <w:szCs w:val="22"/>
        </w:rPr>
        <w:t xml:space="preserve"> audit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 xml:space="preserve"> 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Procurement</w:t>
      </w:r>
    </w:p>
    <w:p w14:paraId="6B3DD8F3" w14:textId="1F26017C" w:rsidR="0010331F" w:rsidRPr="00A73219" w:rsidRDefault="0010331F" w:rsidP="0038268D">
      <w:pPr>
        <w:pStyle w:val="ListParagraph"/>
        <w:tabs>
          <w:tab w:val="left" w:pos="1701"/>
          <w:tab w:val="left" w:pos="2127"/>
          <w:tab w:val="left" w:pos="4590"/>
          <w:tab w:val="left" w:pos="5490"/>
          <w:tab w:val="left" w:pos="5954"/>
          <w:tab w:val="right" w:pos="9936"/>
        </w:tabs>
        <w:spacing w:after="0" w:line="360" w:lineRule="auto"/>
        <w:ind w:left="1701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Design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Project financing</w:t>
      </w:r>
    </w:p>
    <w:p w14:paraId="0C90B5EF" w14:textId="5856C1B7" w:rsidR="005C7854" w:rsidRPr="00A73219" w:rsidRDefault="0010331F" w:rsidP="00B3505F">
      <w:pPr>
        <w:pStyle w:val="ListParagraph"/>
        <w:tabs>
          <w:tab w:val="left" w:pos="1701"/>
          <w:tab w:val="left" w:pos="2127"/>
          <w:tab w:val="left" w:pos="5490"/>
          <w:tab w:val="left" w:pos="5954"/>
          <w:tab w:val="left" w:pos="6798"/>
          <w:tab w:val="right" w:pos="9936"/>
        </w:tabs>
        <w:spacing w:line="360" w:lineRule="auto"/>
        <w:ind w:left="1701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Installation / Construction</w:t>
      </w:r>
      <w:r w:rsidRPr="00A73219">
        <w:rPr>
          <w:rFonts w:ascii="Aptos" w:hAnsi="Aptos"/>
        </w:rPr>
        <w:tab/>
        <w:t xml:space="preserve">☐ </w:t>
      </w:r>
      <w:r w:rsidR="001357DE" w:rsidRPr="00A73219">
        <w:rPr>
          <w:rFonts w:ascii="Aptos" w:hAnsi="Aptos"/>
        </w:rPr>
        <w:tab/>
      </w:r>
      <w:r w:rsidRPr="00A73219">
        <w:rPr>
          <w:rFonts w:ascii="Aptos" w:hAnsi="Aptos"/>
        </w:rPr>
        <w:t>Energy performance monitoring</w:t>
      </w:r>
    </w:p>
    <w:p w14:paraId="0B746CBB" w14:textId="1AD43149" w:rsidR="00767266" w:rsidRPr="00A73219" w:rsidRDefault="00767266" w:rsidP="00767266">
      <w:pPr>
        <w:pStyle w:val="ListParagraph"/>
        <w:tabs>
          <w:tab w:val="left" w:pos="1701"/>
          <w:tab w:val="left" w:pos="2127"/>
          <w:tab w:val="left" w:pos="5954"/>
          <w:tab w:val="left" w:pos="6798"/>
          <w:tab w:val="right" w:pos="9936"/>
        </w:tabs>
        <w:spacing w:line="360" w:lineRule="auto"/>
        <w:ind w:left="1701"/>
        <w:rPr>
          <w:rFonts w:ascii="Aptos" w:hAnsi="Aptos"/>
        </w:rPr>
      </w:pPr>
      <w:r w:rsidRPr="00A73219">
        <w:rPr>
          <w:rFonts w:ascii="Aptos" w:hAnsi="Aptos" w:cs="Segoe UI Symbol"/>
          <w:szCs w:val="22"/>
        </w:rPr>
        <w:t>☐</w:t>
      </w:r>
      <w:r w:rsidRPr="00A73219">
        <w:rPr>
          <w:rFonts w:ascii="Aptos" w:hAnsi="Aptos"/>
          <w:szCs w:val="22"/>
        </w:rPr>
        <w:t xml:space="preserve"> </w:t>
      </w:r>
      <w:r w:rsidRPr="00A73219">
        <w:rPr>
          <w:rFonts w:ascii="Aptos" w:hAnsi="Aptos"/>
          <w:szCs w:val="22"/>
        </w:rPr>
        <w:tab/>
        <w:t>Others (please specify): ……………………………………………………………</w:t>
      </w:r>
      <w:r w:rsidR="00C719CE" w:rsidRPr="00A73219">
        <w:rPr>
          <w:rFonts w:ascii="Aptos" w:hAnsi="Aptos"/>
          <w:szCs w:val="22"/>
        </w:rPr>
        <w:t>…………………….</w:t>
      </w:r>
      <w:r w:rsidRPr="00A73219">
        <w:rPr>
          <w:rFonts w:ascii="Aptos" w:hAnsi="Aptos"/>
        </w:rPr>
        <w:tab/>
      </w:r>
    </w:p>
    <w:p w14:paraId="6E849052" w14:textId="3A14DA26" w:rsidR="000013F7" w:rsidRPr="0003002A" w:rsidRDefault="000013F7" w:rsidP="0003002A">
      <w:pPr>
        <w:spacing w:after="0" w:line="240" w:lineRule="auto"/>
        <w:rPr>
          <w:rFonts w:ascii="Aptos" w:hAnsi="Aptos"/>
        </w:rPr>
      </w:pPr>
    </w:p>
    <w:p w14:paraId="073E8C2B" w14:textId="09D291E8" w:rsidR="00DE07A7" w:rsidRPr="00A73219" w:rsidRDefault="00DD0B37" w:rsidP="00A24E03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ind w:left="426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Technical Requirements</w:t>
      </w:r>
    </w:p>
    <w:p w14:paraId="5B0587B0" w14:textId="230C99A3" w:rsidR="004F6085" w:rsidRPr="005A5DF4" w:rsidRDefault="004F6085" w:rsidP="00D72020">
      <w:pPr>
        <w:tabs>
          <w:tab w:val="left" w:pos="851"/>
          <w:tab w:val="left" w:pos="993"/>
          <w:tab w:val="left" w:pos="1560"/>
          <w:tab w:val="left" w:pos="6798"/>
          <w:tab w:val="right" w:pos="10206"/>
        </w:tabs>
        <w:spacing w:after="0" w:line="276" w:lineRule="auto"/>
        <w:ind w:left="1276" w:hanging="850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  <w:t xml:space="preserve">4. </w:t>
      </w:r>
      <w:r w:rsidRPr="00A73219">
        <w:rPr>
          <w:rFonts w:ascii="Aptos" w:hAnsi="Aptos"/>
        </w:rPr>
        <w:tab/>
        <w:t>Specialized technology and equipment of my business</w:t>
      </w:r>
      <w:r w:rsidR="003F65DB" w:rsidRPr="00A73219">
        <w:rPr>
          <w:rFonts w:ascii="Aptos" w:hAnsi="Aptos"/>
        </w:rPr>
        <w:t xml:space="preserve"> include sourcing, installing</w:t>
      </w:r>
      <w:r w:rsidR="005A5DF4">
        <w:rPr>
          <w:rFonts w:ascii="Aptos" w:hAnsi="Aptos"/>
        </w:rPr>
        <w:t>,</w:t>
      </w:r>
      <w:r w:rsidR="003F65DB" w:rsidRPr="00A73219">
        <w:rPr>
          <w:rFonts w:ascii="Aptos" w:hAnsi="Aptos"/>
        </w:rPr>
        <w:t xml:space="preserve"> or</w:t>
      </w:r>
      <w:r w:rsidR="005A5DF4">
        <w:rPr>
          <w:rFonts w:ascii="Aptos" w:hAnsi="Aptos"/>
        </w:rPr>
        <w:t xml:space="preserve"> </w:t>
      </w:r>
      <w:r w:rsidR="003F65DB" w:rsidRPr="00A73219">
        <w:rPr>
          <w:rFonts w:ascii="Aptos" w:hAnsi="Aptos"/>
        </w:rPr>
        <w:t>maintaining</w:t>
      </w:r>
      <w:r w:rsidRPr="00A73219">
        <w:rPr>
          <w:rFonts w:ascii="Aptos" w:hAnsi="Aptos" w:cs="Khmer OS Siemreap"/>
          <w:color w:val="000000" w:themeColor="text1"/>
        </w:rPr>
        <w:t>:</w:t>
      </w:r>
    </w:p>
    <w:p w14:paraId="7E335D0D" w14:textId="77777777" w:rsidR="004F6085" w:rsidRPr="00A73219" w:rsidRDefault="004F6085" w:rsidP="0003002A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76" w:lineRule="auto"/>
        <w:ind w:left="720" w:hanging="229"/>
        <w:rPr>
          <w:rFonts w:ascii="Aptos" w:hAnsi="Aptos"/>
        </w:rPr>
      </w:pPr>
    </w:p>
    <w:p w14:paraId="150BB0AA" w14:textId="0CD49268" w:rsidR="00EE7BE8" w:rsidRPr="00A73219" w:rsidRDefault="00EE7BE8" w:rsidP="002505A3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360" w:lineRule="auto"/>
        <w:ind w:left="1984" w:hanging="708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D86984">
        <w:rPr>
          <w:rFonts w:ascii="Aptos" w:hAnsi="Aptos"/>
        </w:rPr>
        <w:tab/>
      </w:r>
      <w:r w:rsidRPr="00A73219">
        <w:rPr>
          <w:rFonts w:ascii="Aptos" w:hAnsi="Aptos"/>
        </w:rPr>
        <w:t>Air compressor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 xml:space="preserve"> 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</w:r>
      <w:r>
        <w:rPr>
          <w:rFonts w:ascii="Aptos" w:hAnsi="Aptos"/>
        </w:rPr>
        <w:t xml:space="preserve">AC </w:t>
      </w:r>
      <w:r w:rsidRPr="00A73219">
        <w:rPr>
          <w:rFonts w:ascii="Aptos" w:hAnsi="Aptos"/>
        </w:rPr>
        <w:t>Motors/pumps system</w:t>
      </w:r>
    </w:p>
    <w:p w14:paraId="7C852673" w14:textId="4EF5EC02" w:rsidR="00EE7BE8" w:rsidRPr="00A73219" w:rsidRDefault="005B5C8F" w:rsidP="002505A3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360" w:lineRule="auto"/>
        <w:ind w:left="1276" w:hanging="229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6131A5">
        <w:rPr>
          <w:rFonts w:ascii="Aptos" w:hAnsi="Aptos"/>
        </w:rPr>
        <w:tab/>
      </w:r>
      <w:r w:rsidR="00EE7BE8" w:rsidRPr="00A73219">
        <w:rPr>
          <w:rFonts w:ascii="Aptos" w:hAnsi="Aptos"/>
        </w:rPr>
        <w:t>Boiler</w:t>
      </w:r>
      <w:r w:rsidR="00EE7BE8"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="00EE7BE8"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  <w:t>Cooling system</w:t>
      </w:r>
    </w:p>
    <w:p w14:paraId="1B20FF91" w14:textId="402D61D6" w:rsidR="00EE7BE8" w:rsidRPr="00A73219" w:rsidRDefault="00D86984" w:rsidP="002505A3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  <w:t>Solar PV system</w:t>
      </w:r>
      <w:r w:rsidR="00EE7BE8" w:rsidRPr="00A73219">
        <w:rPr>
          <w:rFonts w:ascii="Aptos" w:hAnsi="Aptos"/>
        </w:rPr>
        <w:tab/>
        <w:t xml:space="preserve">☐ </w:t>
      </w:r>
      <w:r w:rsidR="00EE7BE8" w:rsidRPr="00A73219">
        <w:rPr>
          <w:rFonts w:ascii="Aptos" w:hAnsi="Aptos"/>
        </w:rPr>
        <w:tab/>
      </w:r>
      <w:r w:rsidR="00EE7BE8">
        <w:rPr>
          <w:rFonts w:ascii="Aptos" w:hAnsi="Aptos"/>
        </w:rPr>
        <w:t>L</w:t>
      </w:r>
      <w:r w:rsidR="00EE7BE8" w:rsidRPr="00A73219">
        <w:rPr>
          <w:rFonts w:ascii="Aptos" w:hAnsi="Aptos"/>
        </w:rPr>
        <w:t>ighting</w:t>
      </w:r>
      <w:r w:rsidR="00EE7BE8">
        <w:rPr>
          <w:rFonts w:ascii="Aptos" w:hAnsi="Aptos"/>
        </w:rPr>
        <w:t xml:space="preserve"> system (hybrid solar and grid lights)</w:t>
      </w:r>
    </w:p>
    <w:p w14:paraId="5BF925D5" w14:textId="280F2403" w:rsidR="00EE7BE8" w:rsidRPr="00A73219" w:rsidRDefault="00D86984" w:rsidP="002505A3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</w:r>
      <w:r w:rsidR="00EE7BE8">
        <w:rPr>
          <w:rFonts w:ascii="Aptos" w:hAnsi="Aptos"/>
        </w:rPr>
        <w:t xml:space="preserve">BLDC fans </w:t>
      </w:r>
      <w:r w:rsidR="00EE7BE8" w:rsidRPr="00A73219">
        <w:rPr>
          <w:rFonts w:ascii="Aptos" w:hAnsi="Aptos"/>
        </w:rPr>
        <w:t xml:space="preserve">system </w:t>
      </w:r>
      <w:r w:rsidR="00EE7BE8" w:rsidRPr="00A73219">
        <w:rPr>
          <w:rFonts w:ascii="Aptos" w:hAnsi="Aptos"/>
        </w:rPr>
        <w:tab/>
        <w:t xml:space="preserve">☐ </w:t>
      </w:r>
      <w:r w:rsidR="00EE7BE8" w:rsidRPr="00A73219">
        <w:rPr>
          <w:rFonts w:ascii="Aptos" w:hAnsi="Aptos"/>
        </w:rPr>
        <w:tab/>
        <w:t>Power system improvement</w:t>
      </w:r>
    </w:p>
    <w:p w14:paraId="002D3326" w14:textId="67E555B0" w:rsidR="00EE7BE8" w:rsidRPr="00A73219" w:rsidRDefault="00D86984" w:rsidP="002505A3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rPr>
          <w:rFonts w:ascii="Aptos" w:hAnsi="Aptos"/>
        </w:rPr>
      </w:pPr>
      <w:r>
        <w:rPr>
          <w:rFonts w:ascii="Aptos" w:hAnsi="Aptos"/>
        </w:rPr>
        <w:tab/>
      </w:r>
      <w:r w:rsidR="00EE7BE8" w:rsidRPr="00A73219">
        <w:rPr>
          <w:rFonts w:ascii="Aptos" w:hAnsi="Aptos"/>
        </w:rPr>
        <w:t xml:space="preserve">☐ </w:t>
      </w:r>
      <w:r w:rsidR="00EE7BE8" w:rsidRPr="00A73219">
        <w:rPr>
          <w:rFonts w:ascii="Aptos" w:hAnsi="Aptos"/>
        </w:rPr>
        <w:tab/>
      </w:r>
      <w:r w:rsidR="00EE7BE8">
        <w:rPr>
          <w:rFonts w:ascii="Aptos" w:hAnsi="Aptos"/>
        </w:rPr>
        <w:t>Steam</w:t>
      </w:r>
      <w:r w:rsidR="00EE7BE8" w:rsidRPr="00A73219">
        <w:rPr>
          <w:rFonts w:ascii="Aptos" w:hAnsi="Aptos"/>
        </w:rPr>
        <w:tab/>
        <w:t xml:space="preserve">☐ </w:t>
      </w:r>
      <w:r w:rsidR="00EE7BE8" w:rsidRPr="00A73219">
        <w:rPr>
          <w:rFonts w:ascii="Aptos" w:hAnsi="Aptos"/>
        </w:rPr>
        <w:tab/>
        <w:t>Waste to energy / Cogeneration system</w:t>
      </w:r>
      <w:r w:rsidR="00EE7BE8" w:rsidRPr="00A73219">
        <w:rPr>
          <w:rFonts w:ascii="Aptos" w:hAnsi="Aptos"/>
        </w:rPr>
        <w:tab/>
      </w:r>
    </w:p>
    <w:p w14:paraId="610FF951" w14:textId="64152F88" w:rsidR="00EE7BE8" w:rsidRPr="00A73219" w:rsidRDefault="00D86984" w:rsidP="002505A3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360" w:lineRule="auto"/>
        <w:ind w:left="1276" w:hanging="229"/>
        <w:rPr>
          <w:rFonts w:ascii="Aptos" w:hAnsi="Aptos"/>
        </w:rPr>
      </w:pPr>
      <w:r>
        <w:rPr>
          <w:rFonts w:ascii="Aptos" w:hAnsi="Aptos" w:cs="Segoe UI Symbol"/>
        </w:rPr>
        <w:tab/>
      </w:r>
      <w:r w:rsidR="00EE7BE8" w:rsidRPr="00A73219">
        <w:rPr>
          <w:rFonts w:ascii="Aptos" w:hAnsi="Aptos" w:cs="Segoe UI Symbol"/>
        </w:rPr>
        <w:t>☐</w:t>
      </w:r>
      <w:r w:rsidR="00EE7BE8" w:rsidRPr="00A73219">
        <w:rPr>
          <w:rFonts w:ascii="Aptos" w:hAnsi="Aptos"/>
        </w:rPr>
        <w:tab/>
        <w:t xml:space="preserve">Others </w:t>
      </w:r>
      <w:r w:rsidR="00EE7BE8" w:rsidRPr="00A73219">
        <w:rPr>
          <w:rFonts w:ascii="Aptos" w:hAnsi="Aptos"/>
          <w:szCs w:val="22"/>
        </w:rPr>
        <w:t>(please specify): ………………………………………………………………………………………….</w:t>
      </w:r>
    </w:p>
    <w:p w14:paraId="7DB7CDC1" w14:textId="763A2CBD" w:rsidR="00B374D8" w:rsidRPr="00A73219" w:rsidRDefault="00A352F3" w:rsidP="00B374D8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  <w:t xml:space="preserve">5. </w:t>
      </w:r>
      <w:r w:rsidRPr="00A73219">
        <w:rPr>
          <w:rFonts w:ascii="Aptos" w:hAnsi="Aptos"/>
        </w:rPr>
        <w:tab/>
      </w:r>
      <w:r w:rsidR="00B374D8" w:rsidRPr="00A73219">
        <w:rPr>
          <w:rFonts w:ascii="Aptos" w:hAnsi="Aptos"/>
        </w:rPr>
        <w:t>Following your</w:t>
      </w:r>
      <w:r w:rsidR="00C719CE" w:rsidRPr="00A73219">
        <w:rPr>
          <w:rFonts w:ascii="Aptos" w:hAnsi="Aptos"/>
        </w:rPr>
        <w:t xml:space="preserve"> </w:t>
      </w:r>
      <w:r w:rsidR="00C719CE" w:rsidRPr="005D7E5D">
        <w:rPr>
          <w:rFonts w:ascii="Aptos" w:hAnsi="Aptos"/>
          <w:b/>
          <w:bCs/>
        </w:rPr>
        <w:t>B.4</w:t>
      </w:r>
      <w:r w:rsidR="00C719CE" w:rsidRPr="00A73219">
        <w:rPr>
          <w:rFonts w:ascii="Aptos" w:hAnsi="Aptos"/>
        </w:rPr>
        <w:t xml:space="preserve"> response, please list down at least 3 projects </w:t>
      </w:r>
      <w:r w:rsidR="00626E4B" w:rsidRPr="00A73219">
        <w:rPr>
          <w:rFonts w:ascii="Aptos" w:hAnsi="Aptos"/>
        </w:rPr>
        <w:t>t</w:t>
      </w:r>
      <w:r w:rsidR="00C719CE" w:rsidRPr="00A73219">
        <w:rPr>
          <w:rFonts w:ascii="Aptos" w:hAnsi="Aptos"/>
        </w:rPr>
        <w:t>h</w:t>
      </w:r>
      <w:r w:rsidR="00626E4B" w:rsidRPr="00A73219">
        <w:rPr>
          <w:rFonts w:ascii="Aptos" w:hAnsi="Aptos"/>
        </w:rPr>
        <w:t>at</w:t>
      </w:r>
      <w:r w:rsidR="00C719CE" w:rsidRPr="00A73219">
        <w:rPr>
          <w:rFonts w:ascii="Aptos" w:hAnsi="Aptos"/>
        </w:rPr>
        <w:t xml:space="preserve"> your company </w:t>
      </w:r>
      <w:r w:rsidR="00B374D8" w:rsidRPr="00A73219">
        <w:rPr>
          <w:rFonts w:ascii="Aptos" w:hAnsi="Aptos"/>
        </w:rPr>
        <w:t xml:space="preserve">provided </w:t>
      </w:r>
    </w:p>
    <w:p w14:paraId="626C6BB3" w14:textId="30D356E2" w:rsidR="00C44779" w:rsidRPr="00A73219" w:rsidRDefault="00B374D8" w:rsidP="00B374D8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</w:rPr>
      </w:pPr>
      <w:r w:rsidRPr="00A73219">
        <w:rPr>
          <w:rFonts w:ascii="Aptos" w:hAnsi="Aptos"/>
        </w:rPr>
        <w:tab/>
      </w:r>
      <w:r w:rsidRPr="00A73219">
        <w:rPr>
          <w:rFonts w:ascii="Aptos" w:hAnsi="Aptos"/>
        </w:rPr>
        <w:tab/>
        <w:t>sourcing, installing</w:t>
      </w:r>
      <w:r w:rsidR="00626E4B" w:rsidRPr="00A73219">
        <w:rPr>
          <w:rFonts w:ascii="Aptos" w:hAnsi="Aptos"/>
        </w:rPr>
        <w:t>,</w:t>
      </w:r>
      <w:r w:rsidRPr="00A73219">
        <w:rPr>
          <w:rFonts w:ascii="Aptos" w:hAnsi="Aptos"/>
        </w:rPr>
        <w:t xml:space="preserve"> or maintaining services of</w:t>
      </w:r>
      <w:r w:rsidR="005C156A"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>the</w:t>
      </w:r>
      <w:r w:rsidR="00FD2916"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 xml:space="preserve">technologies or </w:t>
      </w:r>
      <w:r w:rsidR="00FD2916" w:rsidRPr="00A73219">
        <w:rPr>
          <w:rFonts w:ascii="Aptos" w:hAnsi="Aptos"/>
        </w:rPr>
        <w:t>projects</w:t>
      </w:r>
      <w:r w:rsidRPr="00A73219">
        <w:rPr>
          <w:rFonts w:ascii="Aptos" w:hAnsi="Aptos"/>
        </w:rPr>
        <w:t xml:space="preserve"> you select above</w:t>
      </w:r>
      <w:r w:rsidR="00487FE1" w:rsidRPr="00A73219">
        <w:rPr>
          <w:rFonts w:ascii="Aptos" w:hAnsi="Aptos" w:cs="Khmer OS Siemreap"/>
          <w:color w:val="000000" w:themeColor="text1"/>
        </w:rPr>
        <w:t>.</w:t>
      </w:r>
    </w:p>
    <w:p w14:paraId="3ECE6311" w14:textId="1C87D51C" w:rsidR="009126EF" w:rsidRPr="00A73219" w:rsidRDefault="009126EF" w:rsidP="00A24E03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 w:cs="Khmer OS Siemreap"/>
          <w:color w:val="000000" w:themeColor="text1"/>
        </w:rPr>
      </w:pPr>
      <w:r w:rsidRPr="00A73219">
        <w:rPr>
          <w:rFonts w:ascii="Aptos" w:hAnsi="Aptos" w:cs="Khmer OS Siemreap"/>
          <w:color w:val="000000" w:themeColor="text1"/>
        </w:rPr>
        <w:tab/>
      </w:r>
      <w:r w:rsidRPr="00A73219">
        <w:rPr>
          <w:rFonts w:ascii="Aptos" w:hAnsi="Aptos" w:cs="Khmer OS Siemreap"/>
          <w:color w:val="000000" w:themeColor="text1"/>
        </w:rPr>
        <w:tab/>
      </w:r>
      <w:r w:rsidRPr="00A73219">
        <w:rPr>
          <w:rFonts w:ascii="Aptos" w:hAnsi="Aptos"/>
          <w:color w:val="4472C4" w:themeColor="accent1"/>
        </w:rPr>
        <w:t>(</w:t>
      </w:r>
      <w:r w:rsidR="00B374D8" w:rsidRPr="00A73219">
        <w:rPr>
          <w:rFonts w:ascii="Aptos" w:hAnsi="Aptos"/>
          <w:color w:val="4472C4" w:themeColor="accent1"/>
        </w:rPr>
        <w:t>Include information about the project scope and solutions/services implemented.</w:t>
      </w:r>
      <w:r w:rsidRPr="00A73219">
        <w:rPr>
          <w:rFonts w:ascii="Aptos" w:hAnsi="Aptos"/>
          <w:color w:val="4472C4" w:themeColor="accent1"/>
        </w:rPr>
        <w:t>)</w:t>
      </w:r>
    </w:p>
    <w:p w14:paraId="110766DA" w14:textId="77777777" w:rsidR="00A352F3" w:rsidRPr="00A73219" w:rsidRDefault="00A352F3" w:rsidP="00A24E03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 w:cs="Segoe UI Symbol"/>
        </w:rPr>
      </w:pPr>
    </w:p>
    <w:p w14:paraId="74CE8E37" w14:textId="3A3B7E2A" w:rsidR="00D902FE" w:rsidRPr="00A73219" w:rsidRDefault="00D27B7C" w:rsidP="00A24E03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 w:cs="Khmer OS Siemreap"/>
          <w:color w:val="000000" w:themeColor="text1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 xml:space="preserve"> </w:t>
      </w:r>
      <w:r w:rsidRPr="00A73219">
        <w:rPr>
          <w:rFonts w:ascii="Aptos" w:hAnsi="Aptos"/>
        </w:rPr>
        <w:tab/>
      </w:r>
      <w:r w:rsidR="005F15AE" w:rsidRPr="00A73219">
        <w:rPr>
          <w:rFonts w:ascii="Aptos" w:hAnsi="Aptos"/>
        </w:rPr>
        <w:t>6</w:t>
      </w:r>
      <w:r w:rsidRPr="00A73219">
        <w:rPr>
          <w:rFonts w:ascii="Aptos" w:hAnsi="Aptos"/>
        </w:rPr>
        <w:t xml:space="preserve">. </w:t>
      </w:r>
      <w:r w:rsidRPr="00A73219">
        <w:rPr>
          <w:rFonts w:ascii="Aptos" w:hAnsi="Aptos"/>
        </w:rPr>
        <w:tab/>
      </w:r>
      <w:r w:rsidR="00D902FE" w:rsidRPr="00A73219">
        <w:rPr>
          <w:rFonts w:ascii="Aptos" w:hAnsi="Aptos"/>
        </w:rPr>
        <w:t xml:space="preserve">In-house expertise </w:t>
      </w:r>
      <w:r w:rsidR="005C3500" w:rsidRPr="00A73219">
        <w:rPr>
          <w:rFonts w:ascii="Aptos" w:hAnsi="Aptos"/>
        </w:rPr>
        <w:t>relevant to</w:t>
      </w:r>
      <w:r w:rsidR="00D902FE" w:rsidRPr="00A73219">
        <w:rPr>
          <w:rFonts w:ascii="Aptos" w:hAnsi="Aptos"/>
        </w:rPr>
        <w:t xml:space="preserve"> </w:t>
      </w:r>
      <w:r w:rsidR="0050224F" w:rsidRPr="00A73219">
        <w:rPr>
          <w:rFonts w:ascii="Aptos" w:hAnsi="Aptos"/>
        </w:rPr>
        <w:t>energy</w:t>
      </w:r>
      <w:r w:rsidR="00E12903" w:rsidRPr="00A73219">
        <w:rPr>
          <w:rFonts w:ascii="Aptos" w:hAnsi="Aptos"/>
        </w:rPr>
        <w:t>-</w:t>
      </w:r>
      <w:r w:rsidR="00FC3FFC" w:rsidRPr="00A73219">
        <w:rPr>
          <w:rFonts w:ascii="Aptos" w:hAnsi="Aptos"/>
        </w:rPr>
        <w:t>saving</w:t>
      </w:r>
      <w:r w:rsidR="005C3500" w:rsidRPr="00A73219">
        <w:rPr>
          <w:rFonts w:ascii="Aptos" w:hAnsi="Aptos"/>
        </w:rPr>
        <w:t xml:space="preserve"> performance </w:t>
      </w:r>
      <w:r w:rsidR="009F7FC6" w:rsidRPr="00A73219">
        <w:rPr>
          <w:rFonts w:ascii="Aptos" w:hAnsi="Aptos"/>
        </w:rPr>
        <w:t>assignment</w:t>
      </w:r>
      <w:r w:rsidR="00D902FE" w:rsidRPr="00A73219">
        <w:rPr>
          <w:rFonts w:ascii="Aptos" w:hAnsi="Aptos" w:cs="Khmer OS Siemreap"/>
          <w:color w:val="000000" w:themeColor="text1"/>
        </w:rPr>
        <w:t>:</w:t>
      </w:r>
    </w:p>
    <w:p w14:paraId="5902AD6B" w14:textId="7A9CCF04" w:rsidR="00AA7009" w:rsidRPr="00A73219" w:rsidRDefault="00AA7009" w:rsidP="00D63787">
      <w:pPr>
        <w:tabs>
          <w:tab w:val="left" w:pos="1134"/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720"/>
        <w:rPr>
          <w:rFonts w:ascii="Aptos" w:hAnsi="Aptos"/>
          <w:color w:val="4472C4" w:themeColor="accent1"/>
        </w:rPr>
      </w:pPr>
      <w:r w:rsidRPr="00A73219">
        <w:rPr>
          <w:rFonts w:ascii="Aptos" w:hAnsi="Aptos" w:cs="Segoe UI Symbol"/>
        </w:rPr>
        <w:tab/>
      </w:r>
      <w:r w:rsidR="00D63787" w:rsidRPr="00A73219">
        <w:rPr>
          <w:rFonts w:ascii="Aptos" w:hAnsi="Aptos" w:cs="Segoe UI Symbol"/>
        </w:rPr>
        <w:tab/>
      </w:r>
      <w:r w:rsidRPr="00A73219">
        <w:rPr>
          <w:rFonts w:ascii="Aptos" w:hAnsi="Aptos"/>
          <w:color w:val="4472C4" w:themeColor="accent1"/>
        </w:rPr>
        <w:t>(</w:t>
      </w:r>
      <w:r w:rsidR="002A4C47" w:rsidRPr="00A73219">
        <w:rPr>
          <w:rFonts w:ascii="Aptos" w:hAnsi="Aptos"/>
          <w:color w:val="4472C4" w:themeColor="accent1"/>
        </w:rPr>
        <w:t>A</w:t>
      </w:r>
      <w:r w:rsidRPr="00A73219">
        <w:rPr>
          <w:rFonts w:ascii="Aptos" w:hAnsi="Aptos"/>
          <w:color w:val="4472C4" w:themeColor="accent1"/>
        </w:rPr>
        <w:t>ttach CVs demonstrating project experience and qualification</w:t>
      </w:r>
      <w:r w:rsidR="002A4C47" w:rsidRPr="00A73219">
        <w:rPr>
          <w:rFonts w:ascii="Aptos" w:hAnsi="Aptos"/>
          <w:color w:val="4472C4" w:themeColor="accent1"/>
        </w:rPr>
        <w:t>.</w:t>
      </w:r>
      <w:r w:rsidRPr="00A73219">
        <w:rPr>
          <w:rFonts w:ascii="Aptos" w:hAnsi="Aptos"/>
          <w:color w:val="4472C4" w:themeColor="accent1"/>
        </w:rPr>
        <w:t>)</w:t>
      </w:r>
    </w:p>
    <w:p w14:paraId="46A60982" w14:textId="77777777" w:rsidR="00AA7009" w:rsidRPr="00A73219" w:rsidRDefault="00AA7009" w:rsidP="00AA7009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 w:line="276" w:lineRule="auto"/>
        <w:ind w:left="720"/>
        <w:rPr>
          <w:rFonts w:ascii="Aptos" w:hAnsi="Aptos" w:cs="Khmer OS Siemreap"/>
          <w:color w:val="000000" w:themeColor="text1"/>
        </w:rPr>
      </w:pPr>
    </w:p>
    <w:p w14:paraId="37115F9A" w14:textId="78A5FC5D" w:rsidR="0048529F" w:rsidRPr="00A73219" w:rsidRDefault="00D902FE" w:rsidP="00A24E03">
      <w:pPr>
        <w:pStyle w:val="ListParagraph"/>
        <w:tabs>
          <w:tab w:val="left" w:pos="1701"/>
          <w:tab w:val="left" w:pos="4590"/>
          <w:tab w:val="left" w:pos="5490"/>
          <w:tab w:val="right" w:pos="9936"/>
        </w:tabs>
        <w:spacing w:line="360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A50A5D" w:rsidRPr="00A73219">
        <w:rPr>
          <w:rFonts w:ascii="Aptos" w:hAnsi="Aptos"/>
        </w:rPr>
        <w:tab/>
      </w:r>
      <w:r w:rsidRPr="00A73219">
        <w:rPr>
          <w:rFonts w:ascii="Aptos" w:hAnsi="Aptos"/>
        </w:rPr>
        <w:t>Number of engineers</w:t>
      </w:r>
      <w:r w:rsidR="0024767F" w:rsidRPr="00A73219">
        <w:rPr>
          <w:rFonts w:ascii="Aptos" w:hAnsi="Aptos"/>
        </w:rPr>
        <w:t xml:space="preserve"> </w:t>
      </w:r>
      <w:r w:rsidR="00D73BD2" w:rsidRPr="00A73219">
        <w:rPr>
          <w:rFonts w:ascii="Aptos" w:hAnsi="Aptos"/>
        </w:rPr>
        <w:t>(female and male)</w:t>
      </w:r>
      <w:r w:rsidRPr="00A73219">
        <w:rPr>
          <w:rFonts w:ascii="Aptos" w:hAnsi="Aptos"/>
        </w:rPr>
        <w:t>: ……………………………………………</w:t>
      </w:r>
      <w:r w:rsidR="009F7FC6" w:rsidRPr="00A73219">
        <w:rPr>
          <w:rFonts w:ascii="Aptos" w:hAnsi="Aptos"/>
        </w:rPr>
        <w:t>……………</w:t>
      </w:r>
      <w:r w:rsidR="00035BEC" w:rsidRPr="00A73219">
        <w:rPr>
          <w:rFonts w:ascii="Aptos" w:hAnsi="Aptos"/>
        </w:rPr>
        <w:t>…………</w:t>
      </w:r>
      <w:r w:rsidR="003F5FCC" w:rsidRPr="00A73219">
        <w:rPr>
          <w:rFonts w:ascii="Aptos" w:hAnsi="Aptos"/>
        </w:rPr>
        <w:t>.</w:t>
      </w:r>
    </w:p>
    <w:p w14:paraId="300C0A3D" w14:textId="52204726" w:rsidR="00422FBB" w:rsidRPr="00A73219" w:rsidRDefault="00422FBB" w:rsidP="00A24E03">
      <w:pPr>
        <w:pStyle w:val="ListParagraph"/>
        <w:tabs>
          <w:tab w:val="left" w:pos="1701"/>
          <w:tab w:val="left" w:pos="4590"/>
          <w:tab w:val="left" w:pos="5490"/>
          <w:tab w:val="right" w:pos="9936"/>
        </w:tabs>
        <w:spacing w:line="360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63159D" w:rsidRPr="00A73219">
        <w:rPr>
          <w:rFonts w:ascii="Aptos" w:hAnsi="Aptos"/>
        </w:rPr>
        <w:tab/>
      </w:r>
      <w:r w:rsidRPr="00A73219">
        <w:rPr>
          <w:rFonts w:ascii="Aptos" w:hAnsi="Aptos"/>
        </w:rPr>
        <w:t xml:space="preserve">Number of </w:t>
      </w:r>
      <w:r w:rsidR="0036390F" w:rsidRPr="00A73219">
        <w:rPr>
          <w:rFonts w:ascii="Aptos" w:hAnsi="Aptos"/>
        </w:rPr>
        <w:t>technicians</w:t>
      </w:r>
      <w:r w:rsidR="00D73BD2" w:rsidRPr="00A73219">
        <w:rPr>
          <w:rFonts w:ascii="Aptos" w:hAnsi="Aptos"/>
        </w:rPr>
        <w:t xml:space="preserve"> (female and male)</w:t>
      </w:r>
      <w:r w:rsidRPr="00A73219">
        <w:rPr>
          <w:rFonts w:ascii="Aptos" w:hAnsi="Aptos"/>
        </w:rPr>
        <w:t>: ………………………………………………</w:t>
      </w:r>
      <w:r w:rsidR="00D73BD2" w:rsidRPr="00A73219">
        <w:rPr>
          <w:rFonts w:ascii="Aptos" w:hAnsi="Aptos"/>
        </w:rPr>
        <w:t>………</w:t>
      </w:r>
      <w:r w:rsidR="00035BEC" w:rsidRPr="00A73219">
        <w:rPr>
          <w:rFonts w:ascii="Aptos" w:hAnsi="Aptos"/>
        </w:rPr>
        <w:t>………</w:t>
      </w:r>
      <w:r w:rsidR="003F5FCC" w:rsidRPr="00A73219">
        <w:rPr>
          <w:rFonts w:ascii="Aptos" w:hAnsi="Aptos"/>
        </w:rPr>
        <w:t>…</w:t>
      </w:r>
      <w:r w:rsidR="0039447C" w:rsidRPr="00A73219">
        <w:rPr>
          <w:rFonts w:ascii="Aptos" w:hAnsi="Aptos"/>
        </w:rPr>
        <w:t>.</w:t>
      </w:r>
    </w:p>
    <w:p w14:paraId="2F544934" w14:textId="66315182" w:rsidR="006F2B50" w:rsidRPr="00A73219" w:rsidRDefault="006F2B50" w:rsidP="00A24E03">
      <w:pPr>
        <w:pStyle w:val="ListParagraph"/>
        <w:tabs>
          <w:tab w:val="left" w:pos="1701"/>
          <w:tab w:val="left" w:pos="4590"/>
          <w:tab w:val="left" w:pos="5490"/>
          <w:tab w:val="right" w:pos="9936"/>
        </w:tabs>
        <w:spacing w:line="360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63159D" w:rsidRPr="00A73219">
        <w:rPr>
          <w:rFonts w:ascii="Aptos" w:hAnsi="Aptos"/>
        </w:rPr>
        <w:tab/>
      </w:r>
      <w:r w:rsidRPr="00A73219">
        <w:rPr>
          <w:rFonts w:ascii="Aptos" w:hAnsi="Aptos"/>
        </w:rPr>
        <w:t>Number of financial specialists</w:t>
      </w:r>
      <w:r w:rsidR="00D73BD2" w:rsidRPr="00A73219">
        <w:rPr>
          <w:rFonts w:ascii="Aptos" w:hAnsi="Aptos"/>
        </w:rPr>
        <w:t xml:space="preserve"> (female and male)</w:t>
      </w:r>
      <w:r w:rsidRPr="00A73219">
        <w:rPr>
          <w:rFonts w:ascii="Aptos" w:hAnsi="Aptos"/>
        </w:rPr>
        <w:t>: …………………………………………</w:t>
      </w:r>
      <w:r w:rsidR="00D73BD2" w:rsidRPr="00A73219">
        <w:rPr>
          <w:rFonts w:ascii="Aptos" w:hAnsi="Aptos"/>
        </w:rPr>
        <w:t>…</w:t>
      </w:r>
      <w:r w:rsidR="00035BEC" w:rsidRPr="00A73219">
        <w:rPr>
          <w:rFonts w:ascii="Aptos" w:hAnsi="Aptos"/>
        </w:rPr>
        <w:t>………</w:t>
      </w:r>
      <w:r w:rsidR="0039447C" w:rsidRPr="00A73219">
        <w:rPr>
          <w:rFonts w:ascii="Aptos" w:hAnsi="Aptos"/>
        </w:rPr>
        <w:t>…</w:t>
      </w:r>
    </w:p>
    <w:p w14:paraId="05EBD481" w14:textId="12CF6B48" w:rsidR="0036390F" w:rsidRPr="00A73219" w:rsidRDefault="0036390F" w:rsidP="00A24E03">
      <w:pPr>
        <w:pStyle w:val="ListParagraph"/>
        <w:tabs>
          <w:tab w:val="left" w:pos="1701"/>
          <w:tab w:val="left" w:pos="4590"/>
          <w:tab w:val="left" w:pos="5490"/>
          <w:tab w:val="right" w:pos="9936"/>
        </w:tabs>
        <w:spacing w:line="360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63159D" w:rsidRPr="00A73219">
        <w:rPr>
          <w:rFonts w:ascii="Aptos" w:hAnsi="Aptos"/>
        </w:rPr>
        <w:tab/>
      </w:r>
      <w:r w:rsidRPr="00A73219">
        <w:rPr>
          <w:rFonts w:ascii="Aptos" w:hAnsi="Aptos"/>
        </w:rPr>
        <w:t xml:space="preserve">Number of </w:t>
      </w:r>
      <w:r w:rsidR="009D15DB" w:rsidRPr="00A73219">
        <w:rPr>
          <w:rFonts w:ascii="Aptos" w:hAnsi="Aptos"/>
        </w:rPr>
        <w:t>the management team</w:t>
      </w:r>
      <w:r w:rsidR="00D73BD2" w:rsidRPr="00A73219">
        <w:rPr>
          <w:rFonts w:ascii="Aptos" w:hAnsi="Aptos"/>
        </w:rPr>
        <w:t xml:space="preserve"> (female and male)</w:t>
      </w:r>
      <w:r w:rsidRPr="00A73219">
        <w:rPr>
          <w:rFonts w:ascii="Aptos" w:hAnsi="Aptos"/>
        </w:rPr>
        <w:t>: ……………………………………</w:t>
      </w:r>
      <w:r w:rsidR="00D73BD2" w:rsidRPr="00A73219">
        <w:rPr>
          <w:rFonts w:ascii="Aptos" w:hAnsi="Aptos"/>
        </w:rPr>
        <w:t>…</w:t>
      </w:r>
      <w:r w:rsidR="00035BEC" w:rsidRPr="00A73219">
        <w:rPr>
          <w:rFonts w:ascii="Aptos" w:hAnsi="Aptos"/>
        </w:rPr>
        <w:t>………</w:t>
      </w:r>
      <w:r w:rsidR="003F5FCC" w:rsidRPr="00A73219">
        <w:rPr>
          <w:rFonts w:ascii="Aptos" w:hAnsi="Aptos"/>
        </w:rPr>
        <w:t>…</w:t>
      </w:r>
      <w:r w:rsidR="0039447C" w:rsidRPr="00A73219">
        <w:rPr>
          <w:rFonts w:ascii="Aptos" w:hAnsi="Aptos"/>
        </w:rPr>
        <w:t>.</w:t>
      </w:r>
    </w:p>
    <w:p w14:paraId="164F99E8" w14:textId="143D41AF" w:rsidR="0039447C" w:rsidRPr="00A73219" w:rsidRDefault="009D15DB" w:rsidP="00C719CE">
      <w:pPr>
        <w:pStyle w:val="ListParagraph"/>
        <w:tabs>
          <w:tab w:val="left" w:pos="1701"/>
          <w:tab w:val="left" w:pos="4590"/>
          <w:tab w:val="left" w:pos="5490"/>
          <w:tab w:val="right" w:pos="9936"/>
        </w:tabs>
        <w:spacing w:line="360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="0063159D" w:rsidRPr="00A73219">
        <w:rPr>
          <w:rFonts w:ascii="Aptos" w:hAnsi="Aptos"/>
        </w:rPr>
        <w:tab/>
      </w:r>
      <w:r w:rsidRPr="00A73219">
        <w:rPr>
          <w:rFonts w:ascii="Aptos" w:hAnsi="Aptos"/>
        </w:rPr>
        <w:t xml:space="preserve">Number of other </w:t>
      </w:r>
      <w:r w:rsidR="009D276F" w:rsidRPr="00A73219">
        <w:rPr>
          <w:rFonts w:ascii="Aptos" w:hAnsi="Aptos"/>
        </w:rPr>
        <w:t>project team</w:t>
      </w:r>
      <w:r w:rsidR="00461B80" w:rsidRPr="00A73219">
        <w:rPr>
          <w:rFonts w:ascii="Aptos" w:hAnsi="Aptos"/>
        </w:rPr>
        <w:t>s</w:t>
      </w:r>
      <w:r w:rsidR="00D73BD2" w:rsidRPr="00A73219">
        <w:rPr>
          <w:rFonts w:ascii="Aptos" w:hAnsi="Aptos"/>
        </w:rPr>
        <w:t xml:space="preserve"> (female and male)</w:t>
      </w:r>
      <w:r w:rsidRPr="00A73219">
        <w:rPr>
          <w:rFonts w:ascii="Aptos" w:hAnsi="Aptos"/>
        </w:rPr>
        <w:t>: …………………………………</w:t>
      </w:r>
      <w:r w:rsidR="00D73BD2" w:rsidRPr="00A73219">
        <w:rPr>
          <w:rFonts w:ascii="Aptos" w:hAnsi="Aptos"/>
        </w:rPr>
        <w:t>………</w:t>
      </w:r>
      <w:r w:rsidR="00035BEC" w:rsidRPr="00A73219">
        <w:rPr>
          <w:rFonts w:ascii="Aptos" w:hAnsi="Aptos"/>
        </w:rPr>
        <w:t>…………</w:t>
      </w:r>
      <w:r w:rsidR="0039447C" w:rsidRPr="00A73219">
        <w:rPr>
          <w:rFonts w:ascii="Aptos" w:hAnsi="Aptos"/>
        </w:rPr>
        <w:t>…</w:t>
      </w:r>
    </w:p>
    <w:p w14:paraId="65C77F72" w14:textId="645FA2F4" w:rsidR="00327454" w:rsidRPr="00A73219" w:rsidRDefault="00B93155" w:rsidP="00327454">
      <w:pPr>
        <w:tabs>
          <w:tab w:val="left" w:pos="851"/>
          <w:tab w:val="left" w:pos="1276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  <w:szCs w:val="22"/>
        </w:rPr>
      </w:pPr>
      <w:r w:rsidRPr="00A73219">
        <w:rPr>
          <w:rFonts w:ascii="Aptos" w:hAnsi="Aptos"/>
          <w:szCs w:val="22"/>
        </w:rPr>
        <w:t>☐</w:t>
      </w:r>
      <w:r w:rsidR="00327454" w:rsidRPr="00A73219">
        <w:rPr>
          <w:rFonts w:ascii="Aptos" w:hAnsi="Aptos"/>
          <w:szCs w:val="22"/>
        </w:rPr>
        <w:t xml:space="preserve"> </w:t>
      </w:r>
      <w:r w:rsidR="00327454" w:rsidRPr="00A73219">
        <w:rPr>
          <w:rFonts w:ascii="Aptos" w:hAnsi="Aptos"/>
          <w:szCs w:val="22"/>
        </w:rPr>
        <w:tab/>
      </w:r>
      <w:r w:rsidR="00AC7B26">
        <w:rPr>
          <w:rFonts w:ascii="Aptos" w:hAnsi="Aptos"/>
          <w:szCs w:val="22"/>
        </w:rPr>
        <w:t>7</w:t>
      </w:r>
      <w:r w:rsidR="00327454" w:rsidRPr="00A73219">
        <w:rPr>
          <w:rFonts w:ascii="Aptos" w:hAnsi="Aptos"/>
          <w:szCs w:val="22"/>
        </w:rPr>
        <w:t xml:space="preserve">. </w:t>
      </w:r>
      <w:r w:rsidRPr="00A73219">
        <w:rPr>
          <w:rFonts w:ascii="Aptos" w:hAnsi="Aptos"/>
          <w:szCs w:val="22"/>
        </w:rPr>
        <w:t xml:space="preserve"> </w:t>
      </w:r>
      <w:r w:rsidR="00327454" w:rsidRPr="00A73219">
        <w:rPr>
          <w:rFonts w:ascii="Aptos" w:hAnsi="Aptos"/>
          <w:szCs w:val="22"/>
        </w:rPr>
        <w:tab/>
      </w:r>
      <w:r w:rsidR="00C7530B" w:rsidRPr="00A73219">
        <w:rPr>
          <w:rFonts w:ascii="Aptos" w:hAnsi="Aptos"/>
          <w:szCs w:val="22"/>
        </w:rPr>
        <w:t xml:space="preserve">I am committed to providing long-term human resources to support the entire project lifecycle, </w:t>
      </w:r>
    </w:p>
    <w:p w14:paraId="16BB7FA3" w14:textId="77777777" w:rsidR="00327454" w:rsidRPr="00A73219" w:rsidRDefault="00327454" w:rsidP="00327454">
      <w:pPr>
        <w:tabs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  <w:szCs w:val="22"/>
        </w:rPr>
      </w:pPr>
      <w:r w:rsidRPr="00A73219">
        <w:rPr>
          <w:rFonts w:ascii="Aptos" w:hAnsi="Aptos"/>
          <w:szCs w:val="22"/>
        </w:rPr>
        <w:tab/>
      </w:r>
      <w:r w:rsidR="00C7530B" w:rsidRPr="00A73219">
        <w:rPr>
          <w:rFonts w:ascii="Aptos" w:hAnsi="Aptos"/>
          <w:szCs w:val="22"/>
        </w:rPr>
        <w:t xml:space="preserve">including critical tasks such as Investment Grade Audits (IGAs) and Measurement &amp; </w:t>
      </w:r>
    </w:p>
    <w:p w14:paraId="10BCC54B" w14:textId="2ACD6F10" w:rsidR="00DA62CA" w:rsidRPr="00A73219" w:rsidRDefault="00327454" w:rsidP="00327454">
      <w:pPr>
        <w:tabs>
          <w:tab w:val="left" w:pos="1276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  <w:szCs w:val="22"/>
        </w:rPr>
      </w:pPr>
      <w:r w:rsidRPr="00A73219">
        <w:rPr>
          <w:rFonts w:ascii="Aptos" w:hAnsi="Aptos"/>
          <w:szCs w:val="22"/>
        </w:rPr>
        <w:tab/>
      </w:r>
      <w:r w:rsidR="00C7530B" w:rsidRPr="00A73219">
        <w:rPr>
          <w:rFonts w:ascii="Aptos" w:hAnsi="Aptos"/>
          <w:szCs w:val="22"/>
        </w:rPr>
        <w:t>Verification (M&amp;V).</w:t>
      </w:r>
    </w:p>
    <w:p w14:paraId="16D279E7" w14:textId="77777777" w:rsidR="00327454" w:rsidRPr="00A73219" w:rsidRDefault="00327454" w:rsidP="00C7530B">
      <w:pPr>
        <w:tabs>
          <w:tab w:val="left" w:pos="1134"/>
          <w:tab w:val="left" w:pos="3404"/>
          <w:tab w:val="left" w:pos="6798"/>
          <w:tab w:val="right" w:pos="9936"/>
        </w:tabs>
        <w:spacing w:after="0" w:line="240" w:lineRule="auto"/>
        <w:ind w:left="426"/>
        <w:rPr>
          <w:rFonts w:ascii="Aptos" w:hAnsi="Aptos"/>
          <w:szCs w:val="22"/>
        </w:rPr>
      </w:pPr>
    </w:p>
    <w:p w14:paraId="786B7843" w14:textId="05D10E7A" w:rsidR="00F455D1" w:rsidRPr="00A73219" w:rsidRDefault="00F455D1" w:rsidP="003F5FCC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ind w:left="426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Investment Requir</w:t>
      </w:r>
      <w:r w:rsidR="00F76B06" w:rsidRPr="00A73219">
        <w:rPr>
          <w:rFonts w:ascii="Aptos" w:hAnsi="Aptos"/>
          <w:b/>
          <w:bCs/>
          <w:color w:val="000000" w:themeColor="text1"/>
        </w:rPr>
        <w:t>ements</w:t>
      </w:r>
    </w:p>
    <w:p w14:paraId="2DAE6700" w14:textId="6F0E5395" w:rsidR="002505A3" w:rsidRDefault="00267520" w:rsidP="00E04666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line="276" w:lineRule="auto"/>
        <w:ind w:left="426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ab/>
      </w:r>
      <w:r w:rsidR="00AC7B26">
        <w:rPr>
          <w:rFonts w:ascii="Aptos" w:hAnsi="Aptos"/>
        </w:rPr>
        <w:t>8</w:t>
      </w:r>
      <w:r w:rsidRPr="00A73219">
        <w:rPr>
          <w:rFonts w:ascii="Aptos" w:hAnsi="Aptos"/>
        </w:rPr>
        <w:t>.</w:t>
      </w:r>
      <w:r w:rsidRPr="00A73219">
        <w:rPr>
          <w:rFonts w:ascii="Aptos" w:hAnsi="Aptos"/>
        </w:rPr>
        <w:tab/>
      </w:r>
      <w:r w:rsidR="0023304E" w:rsidRPr="00A73219">
        <w:rPr>
          <w:rFonts w:ascii="Aptos" w:hAnsi="Aptos"/>
        </w:rPr>
        <w:t xml:space="preserve">My </w:t>
      </w:r>
      <w:r w:rsidR="00C364CB" w:rsidRPr="00A73219">
        <w:rPr>
          <w:rFonts w:ascii="Aptos" w:hAnsi="Aptos"/>
        </w:rPr>
        <w:t>i</w:t>
      </w:r>
      <w:r w:rsidR="00836968" w:rsidRPr="00A73219">
        <w:rPr>
          <w:rFonts w:ascii="Aptos" w:hAnsi="Aptos"/>
        </w:rPr>
        <w:t xml:space="preserve">nvestment </w:t>
      </w:r>
      <w:r w:rsidR="005B5F5C" w:rsidRPr="00A73219">
        <w:rPr>
          <w:rFonts w:ascii="Aptos" w:hAnsi="Aptos"/>
        </w:rPr>
        <w:t xml:space="preserve">size </w:t>
      </w:r>
      <w:r w:rsidR="00834C7D" w:rsidRPr="00A73219">
        <w:rPr>
          <w:rFonts w:ascii="Aptos" w:hAnsi="Aptos"/>
        </w:rPr>
        <w:t xml:space="preserve">for ESCO projects in Cambodia is </w:t>
      </w:r>
      <w:r w:rsidR="005E4EAC" w:rsidRPr="00A73219">
        <w:rPr>
          <w:rFonts w:ascii="Aptos" w:hAnsi="Aptos"/>
        </w:rPr>
        <w:t>within the range of</w:t>
      </w:r>
      <w:r w:rsidR="002505A3">
        <w:rPr>
          <w:rFonts w:ascii="Aptos" w:hAnsi="Aptos"/>
        </w:rPr>
        <w:t>:</w:t>
      </w:r>
      <w:r w:rsidR="00834C7D" w:rsidRPr="00A73219">
        <w:rPr>
          <w:rFonts w:ascii="Aptos" w:hAnsi="Aptos"/>
        </w:rPr>
        <w:t xml:space="preserve"> </w:t>
      </w:r>
    </w:p>
    <w:p w14:paraId="481EFEFD" w14:textId="52109B40" w:rsidR="002D3827" w:rsidRDefault="002505A3" w:rsidP="002505A3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line="276" w:lineRule="auto"/>
        <w:ind w:left="426"/>
        <w:rPr>
          <w:rFonts w:ascii="Aptos" w:hAnsi="Aptos"/>
        </w:rPr>
      </w:pPr>
      <w:r>
        <w:rPr>
          <w:rFonts w:ascii="Aptos" w:hAnsi="Aptos" w:cs="Segoe UI Symbol"/>
        </w:rPr>
        <w:tab/>
      </w:r>
      <w:r>
        <w:rPr>
          <w:rFonts w:ascii="Aptos" w:hAnsi="Aptos" w:cs="Segoe UI Symbol"/>
        </w:rPr>
        <w:tab/>
      </w:r>
      <w:r w:rsidR="00834C7D" w:rsidRPr="00A73219">
        <w:rPr>
          <w:rFonts w:ascii="Aptos" w:hAnsi="Aptos"/>
        </w:rPr>
        <w:t>[USD ……………</w:t>
      </w:r>
      <w:r w:rsidR="00E149EF" w:rsidRPr="00A73219">
        <w:rPr>
          <w:rFonts w:ascii="Aptos" w:hAnsi="Aptos"/>
        </w:rPr>
        <w:t>………</w:t>
      </w:r>
      <w:r>
        <w:rPr>
          <w:rFonts w:ascii="Aptos" w:hAnsi="Aptos"/>
        </w:rPr>
        <w:t>……………………………….</w:t>
      </w:r>
      <w:r w:rsidR="00E149EF" w:rsidRPr="00A73219">
        <w:rPr>
          <w:rFonts w:ascii="Aptos" w:hAnsi="Aptos"/>
        </w:rPr>
        <w:t>]</w:t>
      </w:r>
      <w:r w:rsidR="005E4EAC" w:rsidRPr="00A73219">
        <w:rPr>
          <w:rFonts w:ascii="Aptos" w:hAnsi="Aptos"/>
        </w:rPr>
        <w:t xml:space="preserve"> </w:t>
      </w:r>
      <w:r w:rsidR="00DC3373" w:rsidRPr="00A73219">
        <w:rPr>
          <w:rFonts w:ascii="Aptos" w:hAnsi="Aptos"/>
        </w:rPr>
        <w:t xml:space="preserve">to </w:t>
      </w:r>
      <w:r w:rsidRPr="00A73219">
        <w:rPr>
          <w:rFonts w:ascii="Aptos" w:hAnsi="Aptos"/>
        </w:rPr>
        <w:t>[USD ……………………</w:t>
      </w:r>
      <w:r>
        <w:rPr>
          <w:rFonts w:ascii="Aptos" w:hAnsi="Aptos"/>
        </w:rPr>
        <w:t>……………………………….</w:t>
      </w:r>
      <w:r w:rsidRPr="00A73219">
        <w:rPr>
          <w:rFonts w:ascii="Aptos" w:hAnsi="Aptos"/>
        </w:rPr>
        <w:t>]</w:t>
      </w:r>
    </w:p>
    <w:p w14:paraId="499F6EEE" w14:textId="71ACACCB" w:rsidR="00C70FA5" w:rsidRDefault="00C70FA5" w:rsidP="00954C20">
      <w:pPr>
        <w:tabs>
          <w:tab w:val="left" w:pos="851"/>
          <w:tab w:val="left" w:pos="1276"/>
          <w:tab w:val="left" w:pos="3404"/>
          <w:tab w:val="left" w:pos="6798"/>
          <w:tab w:val="right" w:pos="9936"/>
        </w:tabs>
        <w:spacing w:after="0" w:line="276" w:lineRule="auto"/>
        <w:ind w:left="1701" w:hanging="1275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ab/>
      </w:r>
      <w:r w:rsidR="00AC7B26">
        <w:rPr>
          <w:rFonts w:ascii="Aptos" w:hAnsi="Aptos"/>
        </w:rPr>
        <w:t>9</w:t>
      </w:r>
      <w:r w:rsidRPr="00A73219">
        <w:rPr>
          <w:rFonts w:ascii="Aptos" w:hAnsi="Aptos"/>
        </w:rPr>
        <w:t>.</w:t>
      </w:r>
      <w:r w:rsidR="00E04666">
        <w:rPr>
          <w:rFonts w:ascii="Aptos" w:hAnsi="Aptos"/>
        </w:rPr>
        <w:tab/>
      </w:r>
      <w:r>
        <w:rPr>
          <w:rFonts w:ascii="Aptos" w:hAnsi="Aptos"/>
        </w:rPr>
        <w:t xml:space="preserve">I </w:t>
      </w:r>
      <w:r w:rsidR="00477662">
        <w:rPr>
          <w:rFonts w:ascii="Aptos" w:hAnsi="Aptos"/>
        </w:rPr>
        <w:t>am ca</w:t>
      </w:r>
      <w:r w:rsidR="008B2852">
        <w:rPr>
          <w:rFonts w:ascii="Aptos" w:hAnsi="Aptos"/>
        </w:rPr>
        <w:t xml:space="preserve">pable and willing to proceed </w:t>
      </w:r>
      <w:r w:rsidR="008C5549">
        <w:rPr>
          <w:rFonts w:ascii="Aptos" w:hAnsi="Aptos"/>
        </w:rPr>
        <w:t xml:space="preserve">with the ESCO investment model with </w:t>
      </w:r>
      <w:r>
        <w:rPr>
          <w:rFonts w:ascii="Aptos" w:hAnsi="Aptos"/>
        </w:rPr>
        <w:t xml:space="preserve">the following </w:t>
      </w:r>
      <w:r w:rsidR="00954C20">
        <w:rPr>
          <w:rFonts w:ascii="Aptos" w:hAnsi="Aptos"/>
        </w:rPr>
        <w:t>EEMs</w:t>
      </w:r>
      <w:r>
        <w:rPr>
          <w:rFonts w:ascii="Aptos" w:hAnsi="Aptos"/>
        </w:rPr>
        <w:t>:</w:t>
      </w:r>
    </w:p>
    <w:p w14:paraId="63C13DEB" w14:textId="191C268C" w:rsidR="004C0ED6" w:rsidRPr="00A73219" w:rsidRDefault="004C0ED6" w:rsidP="009D6E8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  <w:t>Air compressor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 xml:space="preserve"> 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</w:r>
      <w:r w:rsidR="001426B6">
        <w:rPr>
          <w:rFonts w:ascii="Aptos" w:hAnsi="Aptos"/>
        </w:rPr>
        <w:t xml:space="preserve">AC </w:t>
      </w:r>
      <w:r w:rsidRPr="00A73219">
        <w:rPr>
          <w:rFonts w:ascii="Aptos" w:hAnsi="Aptos"/>
        </w:rPr>
        <w:t>Motors/pumps system</w:t>
      </w:r>
    </w:p>
    <w:p w14:paraId="0771483A" w14:textId="77777777" w:rsidR="004C0ED6" w:rsidRPr="00A73219" w:rsidRDefault="004C0ED6" w:rsidP="009D6E8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  <w:t>Boiler</w:t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  <w:t>Cooling system</w:t>
      </w:r>
    </w:p>
    <w:p w14:paraId="1FEC831B" w14:textId="42CCB9EF" w:rsidR="004C0ED6" w:rsidRPr="00A73219" w:rsidRDefault="004C0ED6" w:rsidP="009D6E8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  <w:t>Solar PV system</w:t>
      </w:r>
      <w:r w:rsidRPr="00A73219">
        <w:rPr>
          <w:rFonts w:ascii="Aptos" w:hAnsi="Aptos"/>
        </w:rPr>
        <w:tab/>
        <w:t xml:space="preserve">☐ </w:t>
      </w:r>
      <w:r w:rsidRPr="00A73219">
        <w:rPr>
          <w:rFonts w:ascii="Aptos" w:hAnsi="Aptos"/>
        </w:rPr>
        <w:tab/>
      </w:r>
      <w:r w:rsidR="003E30AA">
        <w:rPr>
          <w:rFonts w:ascii="Aptos" w:hAnsi="Aptos"/>
        </w:rPr>
        <w:t>L</w:t>
      </w:r>
      <w:r w:rsidR="003E30AA" w:rsidRPr="00A73219">
        <w:rPr>
          <w:rFonts w:ascii="Aptos" w:hAnsi="Aptos"/>
        </w:rPr>
        <w:t>ighting</w:t>
      </w:r>
      <w:r w:rsidR="003E30AA">
        <w:rPr>
          <w:rFonts w:ascii="Aptos" w:hAnsi="Aptos"/>
        </w:rPr>
        <w:t xml:space="preserve"> system (hybrid solar and grid lights)</w:t>
      </w:r>
    </w:p>
    <w:p w14:paraId="4F6E78D3" w14:textId="1B2CC409" w:rsidR="004C0ED6" w:rsidRPr="00A73219" w:rsidRDefault="004C0ED6" w:rsidP="009D6E8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</w:r>
      <w:r w:rsidR="00AC35C3">
        <w:rPr>
          <w:rFonts w:ascii="Aptos" w:hAnsi="Aptos"/>
        </w:rPr>
        <w:t xml:space="preserve">BLDC fans </w:t>
      </w:r>
      <w:r w:rsidRPr="00A73219">
        <w:rPr>
          <w:rFonts w:ascii="Aptos" w:hAnsi="Aptos"/>
        </w:rPr>
        <w:t xml:space="preserve">system </w:t>
      </w:r>
      <w:r w:rsidRPr="00A73219">
        <w:rPr>
          <w:rFonts w:ascii="Aptos" w:hAnsi="Aptos"/>
        </w:rPr>
        <w:tab/>
        <w:t xml:space="preserve">☐ </w:t>
      </w:r>
      <w:r w:rsidRPr="00A73219">
        <w:rPr>
          <w:rFonts w:ascii="Aptos" w:hAnsi="Aptos"/>
        </w:rPr>
        <w:tab/>
        <w:t>Power system improvement</w:t>
      </w:r>
    </w:p>
    <w:p w14:paraId="5C1E2492" w14:textId="54343581" w:rsidR="004C0ED6" w:rsidRPr="00A73219" w:rsidRDefault="004C0ED6" w:rsidP="009D6E8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/>
        </w:rPr>
        <w:t xml:space="preserve">☐ </w:t>
      </w:r>
      <w:r w:rsidRPr="00A73219">
        <w:rPr>
          <w:rFonts w:ascii="Aptos" w:hAnsi="Aptos"/>
        </w:rPr>
        <w:tab/>
      </w:r>
      <w:r w:rsidR="003E30AA">
        <w:rPr>
          <w:rFonts w:ascii="Aptos" w:hAnsi="Aptos"/>
        </w:rPr>
        <w:t>Steam</w:t>
      </w:r>
      <w:r w:rsidRPr="00A73219">
        <w:rPr>
          <w:rFonts w:ascii="Aptos" w:hAnsi="Aptos"/>
        </w:rPr>
        <w:tab/>
        <w:t xml:space="preserve">☐ </w:t>
      </w:r>
      <w:r w:rsidRPr="00A73219">
        <w:rPr>
          <w:rFonts w:ascii="Aptos" w:hAnsi="Aptos"/>
        </w:rPr>
        <w:tab/>
        <w:t>Waste to energy / Cogeneration system</w:t>
      </w:r>
      <w:r w:rsidRPr="00A73219">
        <w:rPr>
          <w:rFonts w:ascii="Aptos" w:hAnsi="Aptos"/>
        </w:rPr>
        <w:tab/>
      </w:r>
    </w:p>
    <w:p w14:paraId="725A40C4" w14:textId="6CC867B2" w:rsidR="00C70FA5" w:rsidRPr="00AC7B26" w:rsidRDefault="004C0ED6" w:rsidP="009D6E8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276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ab/>
        <w:t xml:space="preserve">Others </w:t>
      </w:r>
      <w:r w:rsidRPr="00A73219">
        <w:rPr>
          <w:rFonts w:ascii="Aptos" w:hAnsi="Aptos"/>
          <w:szCs w:val="22"/>
        </w:rPr>
        <w:t>(please specify): ………………………………………………………………………………………</w:t>
      </w:r>
    </w:p>
    <w:p w14:paraId="0E169436" w14:textId="0F4796A5" w:rsidR="00EC0BD6" w:rsidRPr="00A73219" w:rsidRDefault="00EC0BD6" w:rsidP="003F5FCC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line="276" w:lineRule="auto"/>
        <w:ind w:left="426"/>
        <w:rPr>
          <w:rFonts w:ascii="Aptos" w:hAnsi="Aptos" w:cs="Khmer OS Siemreap"/>
          <w:color w:val="000000" w:themeColor="text1"/>
        </w:rPr>
      </w:pPr>
      <w:r w:rsidRPr="00A73219">
        <w:rPr>
          <w:rFonts w:ascii="Aptos" w:hAnsi="Aptos" w:cs="Segoe UI Symbol"/>
        </w:rPr>
        <w:lastRenderedPageBreak/>
        <w:t>☐</w:t>
      </w:r>
      <w:r w:rsidRPr="00A73219">
        <w:rPr>
          <w:rFonts w:ascii="Aptos" w:hAnsi="Aptos"/>
        </w:rPr>
        <w:tab/>
      </w:r>
      <w:r w:rsidR="005F15AE" w:rsidRPr="00A73219">
        <w:rPr>
          <w:rFonts w:ascii="Aptos" w:hAnsi="Aptos"/>
        </w:rPr>
        <w:t>1</w:t>
      </w:r>
      <w:r w:rsidR="009D6E84">
        <w:rPr>
          <w:rFonts w:ascii="Aptos" w:hAnsi="Aptos"/>
        </w:rPr>
        <w:t>0</w:t>
      </w:r>
      <w:r w:rsidRPr="00A73219">
        <w:rPr>
          <w:rFonts w:ascii="Aptos" w:hAnsi="Aptos"/>
        </w:rPr>
        <w:t xml:space="preserve">. </w:t>
      </w:r>
      <w:r w:rsidRPr="00A73219">
        <w:rPr>
          <w:rFonts w:ascii="Aptos" w:hAnsi="Aptos"/>
        </w:rPr>
        <w:tab/>
        <w:t>I am willing to enter a minimum five-year contractual agreement with the project owner.</w:t>
      </w:r>
    </w:p>
    <w:p w14:paraId="329A2E95" w14:textId="4974526E" w:rsidR="00F76B06" w:rsidRPr="00A73219" w:rsidRDefault="00F76B06" w:rsidP="003F5FCC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line="276" w:lineRule="auto"/>
        <w:ind w:left="426"/>
        <w:rPr>
          <w:rFonts w:ascii="Aptos" w:hAnsi="Aptos" w:cs="Khmer OS Siemreap"/>
          <w:color w:val="000000" w:themeColor="text1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ab/>
      </w:r>
      <w:r w:rsidR="005F15AE" w:rsidRPr="00A73219">
        <w:rPr>
          <w:rFonts w:ascii="Aptos" w:hAnsi="Aptos"/>
        </w:rPr>
        <w:t>1</w:t>
      </w:r>
      <w:r w:rsidR="009D6E84">
        <w:rPr>
          <w:rFonts w:ascii="Aptos" w:hAnsi="Aptos"/>
        </w:rPr>
        <w:t>1</w:t>
      </w:r>
      <w:r w:rsidRPr="00A73219">
        <w:rPr>
          <w:rFonts w:ascii="Aptos" w:hAnsi="Aptos"/>
        </w:rPr>
        <w:t xml:space="preserve">. </w:t>
      </w:r>
      <w:r w:rsidRPr="00A73219">
        <w:rPr>
          <w:rFonts w:ascii="Aptos" w:hAnsi="Aptos"/>
        </w:rPr>
        <w:tab/>
      </w:r>
      <w:r w:rsidR="005C2B9E" w:rsidRPr="00A73219">
        <w:rPr>
          <w:rFonts w:ascii="Aptos" w:hAnsi="Aptos"/>
        </w:rPr>
        <w:t>In this pilot project</w:t>
      </w:r>
      <w:r w:rsidR="00296ADF" w:rsidRPr="00A73219">
        <w:rPr>
          <w:rFonts w:ascii="Aptos" w:hAnsi="Aptos"/>
        </w:rPr>
        <w:t>, my business will adopt</w:t>
      </w:r>
      <w:r w:rsidR="00811DCC" w:rsidRPr="00A73219">
        <w:rPr>
          <w:rFonts w:ascii="Aptos" w:hAnsi="Aptos"/>
        </w:rPr>
        <w:t xml:space="preserve"> the following business model</w:t>
      </w:r>
      <w:r w:rsidRPr="00A73219">
        <w:rPr>
          <w:rFonts w:ascii="Aptos" w:hAnsi="Aptos" w:cs="Khmer OS Siemreap"/>
          <w:color w:val="000000" w:themeColor="text1"/>
        </w:rPr>
        <w:t>:</w:t>
      </w:r>
    </w:p>
    <w:p w14:paraId="65846AB1" w14:textId="77777777" w:rsidR="00F62B1B" w:rsidRPr="00A73219" w:rsidRDefault="00811DCC" w:rsidP="00C05A78">
      <w:pPr>
        <w:pStyle w:val="ListParagraph"/>
        <w:tabs>
          <w:tab w:val="left" w:pos="1418"/>
          <w:tab w:val="left" w:pos="1843"/>
          <w:tab w:val="left" w:pos="5490"/>
          <w:tab w:val="left" w:pos="5954"/>
          <w:tab w:val="right" w:pos="9936"/>
        </w:tabs>
        <w:spacing w:after="0" w:line="360" w:lineRule="auto"/>
        <w:ind w:left="426"/>
        <w:rPr>
          <w:rFonts w:ascii="Aptos" w:hAnsi="Aptos" w:cs="Khmer OS Siemreap"/>
          <w:color w:val="000000" w:themeColor="text1"/>
          <w:sz w:val="20"/>
          <w:szCs w:val="18"/>
        </w:rPr>
      </w:pPr>
      <w:r w:rsidRPr="00A73219">
        <w:rPr>
          <w:rFonts w:ascii="Aptos" w:hAnsi="Aptos"/>
        </w:rPr>
        <w:tab/>
      </w:r>
      <w:r w:rsidR="00F76B06" w:rsidRPr="00A73219">
        <w:rPr>
          <w:rFonts w:ascii="Aptos" w:hAnsi="Aptos"/>
        </w:rPr>
        <w:t xml:space="preserve">☐ </w:t>
      </w:r>
      <w:r w:rsidR="00F76B06" w:rsidRPr="00A73219">
        <w:rPr>
          <w:rFonts w:ascii="Aptos" w:hAnsi="Aptos"/>
        </w:rPr>
        <w:tab/>
      </w:r>
      <w:r w:rsidR="005521BB" w:rsidRPr="00A73219">
        <w:rPr>
          <w:rFonts w:ascii="Aptos" w:hAnsi="Aptos"/>
        </w:rPr>
        <w:t>Shared-saving model</w:t>
      </w:r>
      <w:r w:rsidR="00F76B06" w:rsidRPr="00A73219">
        <w:rPr>
          <w:rFonts w:ascii="Aptos" w:hAnsi="Aptos" w:cs="Khmer OS Siemreap"/>
          <w:color w:val="000000" w:themeColor="text1"/>
          <w:sz w:val="20"/>
          <w:szCs w:val="18"/>
        </w:rPr>
        <w:t xml:space="preserve"> </w:t>
      </w:r>
      <w:r w:rsidR="00F76B06"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</w:p>
    <w:p w14:paraId="6EAF492C" w14:textId="23FDFA6B" w:rsidR="003B6E67" w:rsidRPr="00A73219" w:rsidRDefault="00F62B1B" w:rsidP="00C05A78">
      <w:pPr>
        <w:pStyle w:val="ListParagraph"/>
        <w:tabs>
          <w:tab w:val="left" w:pos="1418"/>
          <w:tab w:val="left" w:pos="1843"/>
          <w:tab w:val="left" w:pos="5490"/>
          <w:tab w:val="left" w:pos="5954"/>
          <w:tab w:val="right" w:pos="9936"/>
        </w:tabs>
        <w:spacing w:after="0" w:line="360" w:lineRule="auto"/>
        <w:ind w:left="426"/>
        <w:rPr>
          <w:rFonts w:ascii="Aptos" w:hAnsi="Aptos"/>
        </w:rPr>
      </w:pPr>
      <w:r w:rsidRPr="00A73219">
        <w:rPr>
          <w:rFonts w:ascii="Aptos" w:hAnsi="Aptos" w:cs="Khmer OS Siemreap"/>
          <w:color w:val="000000" w:themeColor="text1"/>
          <w:sz w:val="20"/>
          <w:szCs w:val="18"/>
        </w:rPr>
        <w:tab/>
      </w:r>
      <w:r w:rsidR="00F76B06" w:rsidRPr="00A73219">
        <w:rPr>
          <w:rFonts w:ascii="Aptos" w:hAnsi="Aptos"/>
        </w:rPr>
        <w:t xml:space="preserve">☐ </w:t>
      </w:r>
      <w:r w:rsidR="005521BB" w:rsidRPr="00A73219">
        <w:rPr>
          <w:rFonts w:ascii="Aptos" w:hAnsi="Aptos"/>
        </w:rPr>
        <w:tab/>
        <w:t>Guaranteed-saving model</w:t>
      </w:r>
    </w:p>
    <w:p w14:paraId="0CDAA996" w14:textId="26FA1A25" w:rsidR="00A7424C" w:rsidRDefault="0011572D" w:rsidP="00AC7B26">
      <w:pPr>
        <w:pStyle w:val="ListParagraph"/>
        <w:tabs>
          <w:tab w:val="left" w:pos="1418"/>
          <w:tab w:val="left" w:pos="1843"/>
          <w:tab w:val="left" w:pos="5490"/>
          <w:tab w:val="left" w:pos="5954"/>
          <w:tab w:val="right" w:pos="9936"/>
        </w:tabs>
        <w:spacing w:after="0" w:line="360" w:lineRule="auto"/>
        <w:ind w:left="426"/>
        <w:rPr>
          <w:rFonts w:ascii="Aptos" w:hAnsi="Aptos"/>
        </w:rPr>
      </w:pPr>
      <w:r w:rsidRPr="00A73219">
        <w:rPr>
          <w:rFonts w:ascii="Aptos" w:hAnsi="Aptos"/>
        </w:rPr>
        <w:tab/>
        <w:t>☐</w:t>
      </w:r>
      <w:r w:rsidRPr="00A73219">
        <w:rPr>
          <w:rFonts w:ascii="Aptos" w:hAnsi="Aptos"/>
        </w:rPr>
        <w:tab/>
        <w:t xml:space="preserve">Any of </w:t>
      </w:r>
      <w:r w:rsidR="004F0068" w:rsidRPr="00A73219">
        <w:rPr>
          <w:rFonts w:ascii="Aptos" w:hAnsi="Aptos"/>
        </w:rPr>
        <w:t xml:space="preserve">the </w:t>
      </w:r>
      <w:r w:rsidRPr="00A73219">
        <w:rPr>
          <w:rFonts w:ascii="Aptos" w:hAnsi="Aptos"/>
        </w:rPr>
        <w:t>above</w:t>
      </w:r>
      <w:r w:rsidR="004F0068" w:rsidRPr="00A73219">
        <w:rPr>
          <w:rFonts w:ascii="Aptos" w:hAnsi="Aptos"/>
        </w:rPr>
        <w:t xml:space="preserve"> based on the client</w:t>
      </w:r>
      <w:r w:rsidR="0005376F" w:rsidRPr="00A73219">
        <w:rPr>
          <w:rFonts w:ascii="Aptos" w:hAnsi="Aptos"/>
        </w:rPr>
        <w:t>'s</w:t>
      </w:r>
      <w:r w:rsidR="004F0068" w:rsidRPr="00A73219">
        <w:rPr>
          <w:rFonts w:ascii="Aptos" w:hAnsi="Aptos"/>
        </w:rPr>
        <w:t xml:space="preserve"> preferences.</w:t>
      </w:r>
    </w:p>
    <w:p w14:paraId="4D1067F9" w14:textId="77777777" w:rsidR="00AC7B26" w:rsidRPr="00AC7B26" w:rsidRDefault="00AC7B26" w:rsidP="00AC7B26">
      <w:pPr>
        <w:pStyle w:val="ListParagraph"/>
        <w:tabs>
          <w:tab w:val="left" w:pos="1418"/>
          <w:tab w:val="left" w:pos="1843"/>
          <w:tab w:val="left" w:pos="5490"/>
          <w:tab w:val="left" w:pos="5954"/>
          <w:tab w:val="right" w:pos="9936"/>
        </w:tabs>
        <w:spacing w:after="0" w:line="360" w:lineRule="auto"/>
        <w:ind w:left="426"/>
        <w:rPr>
          <w:rFonts w:ascii="Aptos" w:hAnsi="Aptos"/>
        </w:rPr>
      </w:pPr>
    </w:p>
    <w:p w14:paraId="3A6C689F" w14:textId="0B69E464" w:rsidR="00DD0B37" w:rsidRPr="00A73219" w:rsidRDefault="00DD0B37" w:rsidP="003F5FCC">
      <w:pPr>
        <w:pStyle w:val="ListParagraph"/>
        <w:numPr>
          <w:ilvl w:val="0"/>
          <w:numId w:val="4"/>
        </w:numPr>
        <w:tabs>
          <w:tab w:val="left" w:pos="3404"/>
          <w:tab w:val="left" w:pos="6798"/>
          <w:tab w:val="right" w:pos="9936"/>
        </w:tabs>
        <w:ind w:left="426"/>
        <w:rPr>
          <w:rFonts w:ascii="Aptos" w:hAnsi="Aptos"/>
          <w:b/>
          <w:bCs/>
          <w:color w:val="000000" w:themeColor="text1"/>
        </w:rPr>
      </w:pPr>
      <w:r w:rsidRPr="00A73219">
        <w:rPr>
          <w:rFonts w:ascii="Aptos" w:hAnsi="Aptos"/>
          <w:b/>
          <w:bCs/>
          <w:color w:val="000000" w:themeColor="text1"/>
        </w:rPr>
        <w:t>Commit</w:t>
      </w:r>
      <w:r w:rsidR="00D03A9D" w:rsidRPr="00A73219">
        <w:rPr>
          <w:rFonts w:ascii="Aptos" w:hAnsi="Aptos"/>
          <w:b/>
          <w:bCs/>
          <w:color w:val="000000" w:themeColor="text1"/>
        </w:rPr>
        <w:t xml:space="preserve">ment to Sustainability </w:t>
      </w:r>
      <w:r w:rsidR="007A5526" w:rsidRPr="00A73219">
        <w:rPr>
          <w:rFonts w:ascii="Aptos" w:hAnsi="Aptos"/>
          <w:b/>
          <w:bCs/>
          <w:color w:val="000000" w:themeColor="text1"/>
        </w:rPr>
        <w:t>and Impact</w:t>
      </w:r>
    </w:p>
    <w:p w14:paraId="078C3819" w14:textId="0AC5A7D9" w:rsidR="00E4118D" w:rsidRPr="00A73219" w:rsidRDefault="00E4118D" w:rsidP="003F5FCC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/>
        <w:ind w:left="426"/>
        <w:rPr>
          <w:rFonts w:ascii="Aptos" w:hAnsi="Aptos"/>
        </w:rPr>
      </w:pPr>
      <w:r w:rsidRPr="00A73219">
        <w:rPr>
          <w:rFonts w:ascii="Aptos" w:hAnsi="Aptos" w:cs="Segoe UI Symbol"/>
        </w:rPr>
        <w:t>☐</w:t>
      </w:r>
      <w:r w:rsidRPr="00A73219">
        <w:rPr>
          <w:rFonts w:ascii="Aptos" w:hAnsi="Aptos"/>
        </w:rPr>
        <w:tab/>
      </w:r>
      <w:r w:rsidR="001A4E1A" w:rsidRPr="00A73219">
        <w:rPr>
          <w:rFonts w:ascii="Aptos" w:hAnsi="Aptos"/>
        </w:rPr>
        <w:t>1</w:t>
      </w:r>
      <w:r w:rsidR="009D6E84">
        <w:rPr>
          <w:rFonts w:ascii="Aptos" w:hAnsi="Aptos"/>
        </w:rPr>
        <w:t>2</w:t>
      </w:r>
      <w:r w:rsidRPr="00A73219">
        <w:rPr>
          <w:rFonts w:ascii="Aptos" w:hAnsi="Aptos"/>
        </w:rPr>
        <w:t xml:space="preserve">. </w:t>
      </w:r>
      <w:r w:rsidR="00B5118B" w:rsidRPr="00A73219">
        <w:rPr>
          <w:rFonts w:ascii="Aptos" w:hAnsi="Aptos"/>
        </w:rPr>
        <w:tab/>
      </w:r>
      <w:r w:rsidRPr="00A73219">
        <w:rPr>
          <w:rFonts w:ascii="Aptos" w:hAnsi="Aptos"/>
        </w:rPr>
        <w:t xml:space="preserve">My </w:t>
      </w:r>
      <w:r w:rsidR="00B5118B" w:rsidRPr="00A73219">
        <w:rPr>
          <w:rFonts w:ascii="Aptos" w:hAnsi="Aptos"/>
        </w:rPr>
        <w:t>company</w:t>
      </w:r>
      <w:r w:rsidRPr="00A73219">
        <w:rPr>
          <w:rFonts w:ascii="Aptos" w:hAnsi="Aptos"/>
        </w:rPr>
        <w:t xml:space="preserve"> is committed to improving energy efficiency and sustainability.</w:t>
      </w:r>
    </w:p>
    <w:p w14:paraId="07CEF4EC" w14:textId="77777777" w:rsidR="00256565" w:rsidRPr="00A73219" w:rsidRDefault="00256565" w:rsidP="008E1F58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spacing w:after="0"/>
        <w:ind w:left="720"/>
        <w:rPr>
          <w:rFonts w:ascii="Aptos" w:hAnsi="Aptos"/>
        </w:rPr>
      </w:pPr>
    </w:p>
    <w:p w14:paraId="2296AD82" w14:textId="28ECDAEB" w:rsidR="00FB2349" w:rsidRPr="00A73219" w:rsidRDefault="007A5526" w:rsidP="003F5FCC">
      <w:pPr>
        <w:tabs>
          <w:tab w:val="left" w:pos="851"/>
          <w:tab w:val="left" w:pos="1418"/>
          <w:tab w:val="left" w:pos="3404"/>
          <w:tab w:val="left" w:pos="6798"/>
          <w:tab w:val="right" w:pos="9936"/>
        </w:tabs>
        <w:spacing w:after="0" w:line="240" w:lineRule="auto"/>
        <w:ind w:left="1130" w:hanging="704"/>
        <w:rPr>
          <w:rFonts w:ascii="Aptos" w:hAnsi="Aptos" w:cs="Khmer OS Siemreap"/>
          <w:color w:val="000000" w:themeColor="text1"/>
          <w:sz w:val="20"/>
        </w:rPr>
      </w:pPr>
      <w:r w:rsidRPr="00A73219">
        <w:rPr>
          <w:rFonts w:ascii="Aptos" w:hAnsi="Aptos" w:cs="Segoe UI Symbol"/>
        </w:rPr>
        <w:t xml:space="preserve">☐ </w:t>
      </w:r>
      <w:r w:rsidRPr="00A73219">
        <w:rPr>
          <w:rFonts w:ascii="Aptos" w:hAnsi="Aptos" w:cs="Segoe UI Symbol"/>
        </w:rPr>
        <w:tab/>
      </w:r>
      <w:r w:rsidR="001A4E1A" w:rsidRPr="00A73219">
        <w:rPr>
          <w:rFonts w:ascii="Aptos" w:hAnsi="Aptos" w:cs="Segoe UI Symbol"/>
        </w:rPr>
        <w:t>1</w:t>
      </w:r>
      <w:r w:rsidR="009D6E84">
        <w:rPr>
          <w:rFonts w:ascii="Aptos" w:hAnsi="Aptos" w:cs="Segoe UI Symbol"/>
        </w:rPr>
        <w:t>3</w:t>
      </w:r>
      <w:r w:rsidRPr="00A73219">
        <w:rPr>
          <w:rFonts w:ascii="Aptos" w:hAnsi="Aptos" w:cs="Segoe UI Symbol"/>
        </w:rPr>
        <w:t xml:space="preserve">. </w:t>
      </w:r>
      <w:r w:rsidR="007E28F4" w:rsidRPr="00A73219">
        <w:rPr>
          <w:rFonts w:ascii="Aptos" w:hAnsi="Aptos" w:cs="Khmer OS Siemreap"/>
          <w:color w:val="000000" w:themeColor="text1"/>
          <w:sz w:val="20"/>
        </w:rPr>
        <w:tab/>
      </w:r>
      <w:r w:rsidRPr="00A73219">
        <w:rPr>
          <w:rFonts w:ascii="Aptos" w:hAnsi="Aptos" w:cs="Segoe UI Symbol"/>
        </w:rPr>
        <w:t xml:space="preserve">My </w:t>
      </w:r>
      <w:r w:rsidR="00B5118B" w:rsidRPr="00A73219">
        <w:rPr>
          <w:rFonts w:ascii="Aptos" w:hAnsi="Aptos"/>
        </w:rPr>
        <w:t>company</w:t>
      </w:r>
      <w:r w:rsidRPr="00A73219">
        <w:rPr>
          <w:rFonts w:ascii="Aptos" w:hAnsi="Aptos" w:cs="Segoe UI Symbol"/>
        </w:rPr>
        <w:t xml:space="preserve"> </w:t>
      </w:r>
      <w:r w:rsidRPr="00A73219">
        <w:rPr>
          <w:rFonts w:ascii="Aptos" w:hAnsi="Aptos"/>
        </w:rPr>
        <w:t xml:space="preserve">is committed to embracing gender equality, disability, and social inclusion </w:t>
      </w:r>
    </w:p>
    <w:p w14:paraId="7E028D07" w14:textId="77777777" w:rsidR="00FB2349" w:rsidRPr="00A73219" w:rsidRDefault="00FB2349" w:rsidP="003F5FCC">
      <w:pPr>
        <w:tabs>
          <w:tab w:val="left" w:pos="1134"/>
          <w:tab w:val="left" w:pos="1418"/>
          <w:tab w:val="left" w:pos="3404"/>
          <w:tab w:val="left" w:pos="6798"/>
          <w:tab w:val="right" w:pos="9936"/>
        </w:tabs>
        <w:spacing w:after="0" w:line="240" w:lineRule="auto"/>
        <w:ind w:left="1130" w:hanging="410"/>
        <w:rPr>
          <w:rFonts w:ascii="Aptos" w:hAnsi="Aptos"/>
        </w:rPr>
      </w:pPr>
      <w:r w:rsidRPr="00A73219">
        <w:rPr>
          <w:rFonts w:ascii="Aptos" w:hAnsi="Aptos"/>
        </w:rPr>
        <w:tab/>
      </w:r>
      <w:r w:rsidRPr="00A73219">
        <w:rPr>
          <w:rFonts w:ascii="Aptos" w:hAnsi="Aptos"/>
        </w:rPr>
        <w:tab/>
      </w:r>
      <w:r w:rsidRPr="00A73219">
        <w:rPr>
          <w:rFonts w:ascii="Aptos" w:hAnsi="Aptos"/>
        </w:rPr>
        <w:tab/>
      </w:r>
      <w:r w:rsidR="007A5526" w:rsidRPr="00A73219">
        <w:rPr>
          <w:rFonts w:ascii="Aptos" w:hAnsi="Aptos"/>
        </w:rPr>
        <w:t xml:space="preserve">(GEDSI) in business management. I am willing to collaborate with CAPRED to assess </w:t>
      </w:r>
    </w:p>
    <w:p w14:paraId="633ACE69" w14:textId="2ECA57F5" w:rsidR="007A5526" w:rsidRPr="00A73219" w:rsidRDefault="00FB2349" w:rsidP="003F5FCC">
      <w:pPr>
        <w:tabs>
          <w:tab w:val="left" w:pos="1134"/>
          <w:tab w:val="left" w:pos="1418"/>
          <w:tab w:val="left" w:pos="3404"/>
          <w:tab w:val="left" w:pos="6798"/>
          <w:tab w:val="right" w:pos="9936"/>
        </w:tabs>
        <w:spacing w:after="0" w:line="240" w:lineRule="auto"/>
        <w:ind w:left="1130" w:hanging="410"/>
        <w:rPr>
          <w:rFonts w:ascii="Aptos" w:hAnsi="Aptos"/>
        </w:rPr>
      </w:pPr>
      <w:r w:rsidRPr="00A73219">
        <w:rPr>
          <w:rFonts w:ascii="Aptos" w:hAnsi="Aptos"/>
        </w:rPr>
        <w:tab/>
      </w:r>
      <w:r w:rsidRPr="00A73219">
        <w:rPr>
          <w:rFonts w:ascii="Aptos" w:hAnsi="Aptos"/>
        </w:rPr>
        <w:tab/>
      </w:r>
      <w:r w:rsidRPr="00A73219">
        <w:rPr>
          <w:rFonts w:ascii="Aptos" w:hAnsi="Aptos"/>
        </w:rPr>
        <w:tab/>
      </w:r>
      <w:r w:rsidR="007A5526" w:rsidRPr="00A73219">
        <w:rPr>
          <w:rFonts w:ascii="Aptos" w:hAnsi="Aptos"/>
        </w:rPr>
        <w:t>improvement opportunities and provide my staff with GEDSI-related training.</w:t>
      </w:r>
    </w:p>
    <w:p w14:paraId="16E63C74" w14:textId="77777777" w:rsidR="00256565" w:rsidRPr="00A73219" w:rsidRDefault="00256565" w:rsidP="00745C8E">
      <w:pPr>
        <w:tabs>
          <w:tab w:val="left" w:pos="1134"/>
          <w:tab w:val="left" w:pos="1701"/>
          <w:tab w:val="left" w:pos="3404"/>
          <w:tab w:val="left" w:pos="6798"/>
          <w:tab w:val="right" w:pos="9936"/>
        </w:tabs>
        <w:rPr>
          <w:rFonts w:ascii="Aptos" w:hAnsi="Aptos"/>
        </w:rPr>
      </w:pPr>
    </w:p>
    <w:p w14:paraId="5D6EF0F3" w14:textId="5E38719D" w:rsidR="002B22E1" w:rsidRPr="00A73219" w:rsidRDefault="002B22E1" w:rsidP="003F5FCC">
      <w:pPr>
        <w:tabs>
          <w:tab w:val="left" w:pos="709"/>
          <w:tab w:val="left" w:pos="3404"/>
          <w:tab w:val="left" w:pos="6798"/>
          <w:tab w:val="right" w:pos="9936"/>
        </w:tabs>
        <w:rPr>
          <w:rFonts w:ascii="Aptos" w:hAnsi="Aptos" w:cs="MoolBoran"/>
          <w:color w:val="4472C4" w:themeColor="accent1"/>
          <w:sz w:val="20"/>
        </w:rPr>
      </w:pPr>
      <w:r w:rsidRPr="00A73219">
        <w:rPr>
          <w:rFonts w:ascii="Aptos" w:hAnsi="Aptos" w:cs="MoolBoran"/>
          <w:b/>
          <w:bCs/>
          <w:color w:val="4472C4" w:themeColor="accent1"/>
          <w:sz w:val="20"/>
        </w:rPr>
        <w:t>Note:</w:t>
      </w:r>
      <w:r w:rsidRPr="00A73219">
        <w:rPr>
          <w:rFonts w:ascii="Aptos" w:hAnsi="Aptos" w:cs="MoolBoran"/>
          <w:color w:val="4472C4" w:themeColor="accent1"/>
          <w:sz w:val="20"/>
        </w:rPr>
        <w:t xml:space="preserve"> </w:t>
      </w:r>
    </w:p>
    <w:p w14:paraId="3AC721EC" w14:textId="550536C3" w:rsidR="003F5FCC" w:rsidRPr="00A73219" w:rsidRDefault="002B22E1" w:rsidP="00215DFE">
      <w:pPr>
        <w:pStyle w:val="ListParagraph"/>
        <w:numPr>
          <w:ilvl w:val="0"/>
          <w:numId w:val="5"/>
        </w:numPr>
        <w:tabs>
          <w:tab w:val="left" w:pos="709"/>
          <w:tab w:val="left" w:pos="3404"/>
          <w:tab w:val="left" w:pos="6798"/>
          <w:tab w:val="right" w:pos="9936"/>
        </w:tabs>
        <w:ind w:left="426"/>
        <w:rPr>
          <w:rFonts w:ascii="Aptos" w:hAnsi="Aptos" w:cs="MoolBoran"/>
          <w:color w:val="0070C0"/>
          <w:sz w:val="20"/>
        </w:rPr>
      </w:pPr>
      <w:r w:rsidRPr="00A73219">
        <w:rPr>
          <w:rFonts w:ascii="Aptos" w:hAnsi="Aptos" w:cs="MoolBoran"/>
          <w:color w:val="0070C0"/>
          <w:sz w:val="20"/>
        </w:rPr>
        <w:t xml:space="preserve">Claims against these criteria will be checked and verified during the </w:t>
      </w:r>
      <w:r w:rsidR="00745C8E" w:rsidRPr="00A73219">
        <w:rPr>
          <w:rFonts w:ascii="Aptos" w:hAnsi="Aptos" w:cs="MoolBoran"/>
          <w:color w:val="0070C0"/>
          <w:sz w:val="20"/>
        </w:rPr>
        <w:t>Due Diligence stage</w:t>
      </w:r>
      <w:r w:rsidRPr="00A73219">
        <w:rPr>
          <w:rFonts w:ascii="Aptos" w:hAnsi="Aptos" w:cs="MoolBoran"/>
          <w:color w:val="0070C0"/>
          <w:sz w:val="20"/>
        </w:rPr>
        <w:t xml:space="preserve">. </w:t>
      </w:r>
    </w:p>
    <w:p w14:paraId="2C26D3A2" w14:textId="1D03EDD1" w:rsidR="002B22E1" w:rsidRPr="00A73219" w:rsidRDefault="002B22E1" w:rsidP="00215DFE">
      <w:pPr>
        <w:pStyle w:val="ListParagraph"/>
        <w:numPr>
          <w:ilvl w:val="0"/>
          <w:numId w:val="5"/>
        </w:numPr>
        <w:tabs>
          <w:tab w:val="left" w:pos="709"/>
          <w:tab w:val="left" w:pos="3404"/>
          <w:tab w:val="left" w:pos="6798"/>
          <w:tab w:val="right" w:pos="9936"/>
        </w:tabs>
        <w:ind w:left="426"/>
        <w:rPr>
          <w:rFonts w:ascii="Aptos" w:hAnsi="Aptos" w:cs="MoolBoran"/>
          <w:color w:val="0070C0"/>
          <w:sz w:val="20"/>
        </w:rPr>
      </w:pPr>
      <w:r w:rsidRPr="00A73219">
        <w:rPr>
          <w:rFonts w:ascii="Aptos" w:hAnsi="Aptos" w:cs="MoolBoran"/>
          <w:color w:val="0070C0"/>
          <w:sz w:val="20"/>
        </w:rPr>
        <w:t xml:space="preserve">Only qualified applications will proceed to the next stage. </w:t>
      </w:r>
    </w:p>
    <w:p w14:paraId="0394BA33" w14:textId="77777777" w:rsidR="003368E0" w:rsidRPr="00A73219" w:rsidRDefault="003368E0" w:rsidP="00882615">
      <w:pPr>
        <w:tabs>
          <w:tab w:val="left" w:pos="709"/>
          <w:tab w:val="left" w:pos="3404"/>
          <w:tab w:val="left" w:pos="6798"/>
          <w:tab w:val="right" w:pos="9936"/>
        </w:tabs>
        <w:rPr>
          <w:rFonts w:ascii="Aptos" w:hAnsi="Aptos" w:cs="MoolBoran"/>
          <w:color w:val="FF0000"/>
          <w:sz w:val="20"/>
        </w:rPr>
      </w:pPr>
    </w:p>
    <w:p w14:paraId="140D7818" w14:textId="77777777" w:rsidR="00654AD2" w:rsidRPr="00A73219" w:rsidRDefault="00654AD2" w:rsidP="00654AD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szCs w:val="22"/>
        </w:rPr>
      </w:pPr>
    </w:p>
    <w:p w14:paraId="61037C2E" w14:textId="6E42CF09" w:rsidR="00E30B55" w:rsidRPr="00A73219" w:rsidRDefault="00993E57" w:rsidP="00654AD2">
      <w:pPr>
        <w:tabs>
          <w:tab w:val="left" w:pos="3404"/>
          <w:tab w:val="left" w:pos="6798"/>
          <w:tab w:val="right" w:pos="9936"/>
        </w:tabs>
        <w:rPr>
          <w:rFonts w:ascii="Aptos" w:hAnsi="Aptos" w:cs="Khmer UI"/>
          <w:b/>
          <w:bCs/>
          <w:szCs w:val="22"/>
          <w:lang w:val="ca-ES"/>
        </w:rPr>
      </w:pPr>
      <w:r w:rsidRPr="00A73219">
        <w:rPr>
          <w:rFonts w:ascii="Aptos" w:hAnsi="Aptos" w:cs="MoolBoran"/>
          <w:b/>
          <w:bCs/>
          <w:szCs w:val="22"/>
        </w:rPr>
        <w:t>Date: _______________________________</w:t>
      </w:r>
      <w:r w:rsidR="00E30B55" w:rsidRPr="00A73219">
        <w:rPr>
          <w:rFonts w:ascii="Arial" w:hAnsi="Arial" w:cs="Arial"/>
          <w:b/>
          <w:bCs/>
          <w:szCs w:val="22"/>
          <w:lang w:val="ca-ES"/>
        </w:rPr>
        <w:t>​</w:t>
      </w:r>
      <w:r w:rsidR="00E30B55" w:rsidRPr="00A73219">
        <w:rPr>
          <w:rFonts w:ascii="Aptos" w:hAnsi="Aptos" w:cs="Khmer UI"/>
          <w:b/>
          <w:bCs/>
          <w:szCs w:val="22"/>
          <w:lang w:val="ca-ES"/>
        </w:rPr>
        <w:t xml:space="preserve">  </w:t>
      </w:r>
    </w:p>
    <w:p w14:paraId="1DDB109F" w14:textId="0D0A58F6" w:rsidR="003368E0" w:rsidRPr="00A73219" w:rsidRDefault="00E30B55" w:rsidP="00654AD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szCs w:val="22"/>
        </w:rPr>
      </w:pPr>
      <w:r w:rsidRPr="00A73219">
        <w:rPr>
          <w:rFonts w:ascii="Aptos" w:hAnsi="Aptos" w:cs="Khmer UI"/>
          <w:b/>
          <w:bCs/>
          <w:szCs w:val="22"/>
          <w:lang w:val="ca-ES"/>
        </w:rPr>
        <w:t xml:space="preserve"> </w:t>
      </w:r>
      <w:r w:rsidRPr="00A73219">
        <w:rPr>
          <w:rFonts w:ascii="Arial" w:hAnsi="Arial" w:cs="Arial"/>
          <w:b/>
          <w:bCs/>
          <w:szCs w:val="22"/>
          <w:lang w:val="ca-ES"/>
        </w:rPr>
        <w:t>​​​​​​​​​​​​​​​​</w:t>
      </w:r>
    </w:p>
    <w:p w14:paraId="1ABFF96B" w14:textId="23FE5ABB" w:rsidR="002C4C43" w:rsidRPr="00947E35" w:rsidRDefault="00E6245E" w:rsidP="00947E35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b/>
          <w:bCs/>
          <w:szCs w:val="22"/>
        </w:rPr>
      </w:pPr>
      <w:r w:rsidRPr="00A73219">
        <w:rPr>
          <w:rFonts w:ascii="Aptos" w:hAnsi="Aptos" w:cs="MoolBoran"/>
          <w:b/>
          <w:bCs/>
          <w:szCs w:val="22"/>
        </w:rPr>
        <w:t>Name</w:t>
      </w:r>
      <w:r w:rsidR="00A62DB7" w:rsidRPr="00A73219">
        <w:rPr>
          <w:rFonts w:ascii="Aptos" w:hAnsi="Aptos" w:cs="MoolBoran"/>
          <w:b/>
          <w:bCs/>
          <w:szCs w:val="22"/>
        </w:rPr>
        <w:t xml:space="preserve"> </w:t>
      </w:r>
      <w:r w:rsidR="00D2053A" w:rsidRPr="00A73219">
        <w:rPr>
          <w:rFonts w:ascii="Aptos" w:hAnsi="Aptos" w:cs="MoolBoran"/>
          <w:b/>
          <w:bCs/>
          <w:szCs w:val="22"/>
        </w:rPr>
        <w:t xml:space="preserve">and </w:t>
      </w:r>
      <w:r w:rsidR="00654AD2" w:rsidRPr="00A73219">
        <w:rPr>
          <w:rFonts w:ascii="Aptos" w:hAnsi="Aptos" w:cs="MoolBoran"/>
          <w:b/>
          <w:bCs/>
          <w:szCs w:val="22"/>
        </w:rPr>
        <w:t>s</w:t>
      </w:r>
      <w:r w:rsidR="00D2053A" w:rsidRPr="00A73219">
        <w:rPr>
          <w:rFonts w:ascii="Aptos" w:hAnsi="Aptos" w:cs="MoolBoran"/>
          <w:b/>
          <w:bCs/>
          <w:szCs w:val="22"/>
        </w:rPr>
        <w:t>ignature</w:t>
      </w:r>
      <w:r w:rsidR="00077E3E" w:rsidRPr="00A73219">
        <w:rPr>
          <w:rFonts w:ascii="Aptos" w:hAnsi="Aptos" w:cs="MoolBoran"/>
          <w:b/>
          <w:bCs/>
          <w:szCs w:val="22"/>
        </w:rPr>
        <w:t xml:space="preserve"> of </w:t>
      </w:r>
      <w:r w:rsidR="00654AD2" w:rsidRPr="00A73219">
        <w:rPr>
          <w:rFonts w:ascii="Aptos" w:hAnsi="Aptos" w:cs="MoolBoran"/>
          <w:b/>
          <w:bCs/>
          <w:szCs w:val="22"/>
        </w:rPr>
        <w:t>the CEO</w:t>
      </w:r>
      <w:r w:rsidRPr="00A73219">
        <w:rPr>
          <w:rFonts w:ascii="Aptos" w:hAnsi="Aptos" w:cs="MoolBoran"/>
          <w:b/>
          <w:bCs/>
          <w:szCs w:val="22"/>
        </w:rPr>
        <w:t>: _____________________________</w:t>
      </w:r>
      <w:r w:rsidR="007B75BF" w:rsidRPr="00A73219">
        <w:rPr>
          <w:rFonts w:ascii="Aptos" w:hAnsi="Aptos" w:cs="MoolBoran"/>
          <w:b/>
          <w:bCs/>
          <w:szCs w:val="22"/>
        </w:rPr>
        <w:t>_</w:t>
      </w:r>
    </w:p>
    <w:p w14:paraId="670163F4" w14:textId="6022B80A" w:rsidR="00FA0826" w:rsidRPr="00A73219" w:rsidRDefault="00A95D02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  <w:r w:rsidRPr="00A73219">
        <w:rPr>
          <w:rFonts w:ascii="Aptos" w:hAnsi="Aptos" w:cs="MoolBoran"/>
          <w:sz w:val="24"/>
          <w:szCs w:val="24"/>
          <w:cs/>
        </w:rPr>
        <w:tab/>
      </w:r>
    </w:p>
    <w:p w14:paraId="78451682" w14:textId="3868121C" w:rsidR="002C4C43" w:rsidRPr="00A73219" w:rsidRDefault="002C4C43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</w:p>
    <w:p w14:paraId="19F02453" w14:textId="439F94B1" w:rsidR="00FA0826" w:rsidRPr="00A73219" w:rsidRDefault="00FA0826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</w:p>
    <w:p w14:paraId="3622646C" w14:textId="77777777" w:rsidR="00FA0826" w:rsidRPr="00A73219" w:rsidRDefault="00FA0826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</w:p>
    <w:p w14:paraId="45A3C99E" w14:textId="77777777" w:rsidR="00FA0826" w:rsidRPr="00A73219" w:rsidRDefault="00FA0826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</w:p>
    <w:p w14:paraId="71C20495" w14:textId="77777777" w:rsidR="00FA0826" w:rsidRPr="00A73219" w:rsidRDefault="00FA0826" w:rsidP="00A95D02">
      <w:pPr>
        <w:tabs>
          <w:tab w:val="left" w:pos="3404"/>
          <w:tab w:val="left" w:pos="6798"/>
          <w:tab w:val="right" w:pos="9936"/>
        </w:tabs>
        <w:rPr>
          <w:rFonts w:ascii="Aptos" w:hAnsi="Aptos" w:cs="MoolBoran"/>
          <w:sz w:val="24"/>
          <w:szCs w:val="24"/>
        </w:rPr>
      </w:pPr>
    </w:p>
    <w:p w14:paraId="0DA8D773" w14:textId="09C7E955" w:rsidR="00AE2FB5" w:rsidRPr="00A73219" w:rsidRDefault="00AE2FB5" w:rsidP="00814A03">
      <w:pPr>
        <w:spacing w:after="0" w:line="240" w:lineRule="auto"/>
        <w:rPr>
          <w:rFonts w:ascii="Aptos" w:hAnsi="Aptos" w:cs="Khmer UI"/>
          <w:sz w:val="24"/>
          <w:szCs w:val="24"/>
        </w:rPr>
      </w:pPr>
    </w:p>
    <w:sectPr w:rsidR="00AE2FB5" w:rsidRPr="00A73219" w:rsidSect="005A5DF4">
      <w:headerReference w:type="default" r:id="rId11"/>
      <w:footerReference w:type="default" r:id="rId12"/>
      <w:pgSz w:w="12240" w:h="15840"/>
      <w:pgMar w:top="851" w:right="616" w:bottom="851" w:left="1152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1A092" w14:textId="77777777" w:rsidR="00BB613C" w:rsidRDefault="00BB613C" w:rsidP="00171482">
      <w:pPr>
        <w:spacing w:after="0" w:line="240" w:lineRule="auto"/>
      </w:pPr>
      <w:r>
        <w:separator/>
      </w:r>
    </w:p>
  </w:endnote>
  <w:endnote w:type="continuationSeparator" w:id="0">
    <w:p w14:paraId="7D840B12" w14:textId="77777777" w:rsidR="00BB613C" w:rsidRDefault="00BB613C" w:rsidP="0017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Khmer OS Siemreap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06A91" w14:textId="4645CFAB" w:rsidR="00F3729C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  <w:lang w:val="en-AU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23CA9E" id="Straight Connector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Address:17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  <w:lang w:val="en-AU"/>
                            </w:rPr>
                            <w:t>th</w:t>
                          </w: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CAPRED is funded by the Australian Government and implemented by </w:t>
                          </w:r>
                          <w:proofErr w:type="spellStart"/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>Cowater</w:t>
                          </w:r>
                          <w:proofErr w:type="spellEnd"/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 International</w:t>
                          </w:r>
                        </w:p>
                        <w:p w14:paraId="1B14C719" w14:textId="77777777" w:rsidR="00F3729C" w:rsidRPr="00011CD8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Address:17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  <w:lang w:val="en-AU"/>
                      </w:rPr>
                      <w:t>th</w:t>
                    </w: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CAPRED is funded by the Australian Government and implemented by </w:t>
                    </w:r>
                    <w:proofErr w:type="spellStart"/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>Cowater</w:t>
                    </w:r>
                    <w:proofErr w:type="spellEnd"/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 International</w:t>
                    </w:r>
                  </w:p>
                  <w:p w14:paraId="1B14C719" w14:textId="77777777" w:rsidR="00F3729C" w:rsidRPr="00011CD8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011CD8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t xml:space="preserve">Email: </w:t>
                          </w:r>
                          <w:hyperlink r:id="rId1" w:history="1">
                            <w:r w:rsidRPr="00011CD8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  <w:lang w:val="en-AU"/>
                              </w:rPr>
                              <w:t>info@capred.org</w:t>
                            </w:r>
                          </w:hyperlink>
                          <w:r w:rsidRPr="00011CD8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  <w:br/>
                            <w:t>Website:</w:t>
                          </w:r>
                          <w:r w:rsidR="00011CD8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  <w:lang w:val="en-AU"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011CD8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011CD8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t xml:space="preserve">Email: </w:t>
                    </w:r>
                    <w:hyperlink r:id="rId2" w:history="1">
                      <w:r w:rsidRPr="00011CD8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  <w:lang w:val="en-AU"/>
                        </w:rPr>
                        <w:t>info@capred.org</w:t>
                      </w:r>
                    </w:hyperlink>
                    <w:r w:rsidRPr="00011CD8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  <w:br/>
                      <w:t>Website:</w:t>
                    </w:r>
                    <w:r w:rsidR="00011CD8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  <w:lang w:val="en-AU"/>
                      </w:rPr>
                      <w:t xml:space="preserve"> www.capred.org</w:t>
                    </w:r>
                  </w:p>
                  <w:p w14:paraId="7C3BECE6" w14:textId="77777777" w:rsidR="00F3729C" w:rsidRPr="00011CD8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19468D" w:rsidRDefault="001C14AF" w:rsidP="00F3729C">
    <w:pPr>
      <w:pStyle w:val="Footer"/>
    </w:pPr>
    <w:r w:rsidRPr="001C14AF">
      <w:rPr>
        <w:noProof/>
        <w:cs/>
      </w:rPr>
      <w:drawing>
        <wp:anchor distT="0" distB="0" distL="114300" distR="114300" simplePos="0" relativeHeight="251664384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595966742" name="Picture 595966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3CADE3" w14:textId="77777777" w:rsidR="00BB613C" w:rsidRDefault="00BB613C" w:rsidP="00171482">
      <w:pPr>
        <w:spacing w:after="0" w:line="240" w:lineRule="auto"/>
      </w:pPr>
      <w:r>
        <w:separator/>
      </w:r>
    </w:p>
  </w:footnote>
  <w:footnote w:type="continuationSeparator" w:id="0">
    <w:p w14:paraId="4179A1AE" w14:textId="77777777" w:rsidR="00BB613C" w:rsidRDefault="00BB613C" w:rsidP="0017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B050A" w14:textId="35A588C3" w:rsidR="00F3729C" w:rsidRDefault="0081259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76670895" name="Picture 8766708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>
      <w:rPr>
        <w:noProof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A737D" id="Straight Connector 4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>
      <w:rPr>
        <w:noProof/>
        <w:lang w:val="km-KH"/>
      </w:rPr>
      <w:drawing>
        <wp:anchor distT="0" distB="0" distL="114300" distR="114300" simplePos="0" relativeHeight="251652096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830335541" name="Picture 1830335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D4D96">
      <w:rPr>
        <w:noProof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E762E"/>
    <w:multiLevelType w:val="multilevel"/>
    <w:tmpl w:val="4C9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F2AB1"/>
    <w:multiLevelType w:val="hybridMultilevel"/>
    <w:tmpl w:val="E376E5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714698"/>
    <w:multiLevelType w:val="hybridMultilevel"/>
    <w:tmpl w:val="6F0EC716"/>
    <w:lvl w:ilvl="0" w:tplc="3536C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9D25529"/>
    <w:multiLevelType w:val="hybridMultilevel"/>
    <w:tmpl w:val="A85C5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C6C1B"/>
    <w:multiLevelType w:val="multilevel"/>
    <w:tmpl w:val="2A6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84CF4"/>
    <w:multiLevelType w:val="multilevel"/>
    <w:tmpl w:val="9B6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9527B6"/>
    <w:multiLevelType w:val="multilevel"/>
    <w:tmpl w:val="563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0C158B"/>
    <w:multiLevelType w:val="multilevel"/>
    <w:tmpl w:val="6D2E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4E5852"/>
    <w:multiLevelType w:val="multilevel"/>
    <w:tmpl w:val="FCE6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91FFE"/>
    <w:multiLevelType w:val="hybridMultilevel"/>
    <w:tmpl w:val="2148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B3386"/>
    <w:multiLevelType w:val="hybridMultilevel"/>
    <w:tmpl w:val="D1625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373D28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0293E66"/>
    <w:multiLevelType w:val="hybridMultilevel"/>
    <w:tmpl w:val="C64258D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3" w15:restartNumberingAfterBreak="0">
    <w:nsid w:val="33127473"/>
    <w:multiLevelType w:val="hybridMultilevel"/>
    <w:tmpl w:val="614401BA"/>
    <w:lvl w:ilvl="0" w:tplc="9A38C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0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C4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2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4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80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42C411D"/>
    <w:multiLevelType w:val="multilevel"/>
    <w:tmpl w:val="584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7B6464"/>
    <w:multiLevelType w:val="hybridMultilevel"/>
    <w:tmpl w:val="F5A66E1C"/>
    <w:lvl w:ilvl="0" w:tplc="0CD462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D41336"/>
    <w:multiLevelType w:val="multilevel"/>
    <w:tmpl w:val="53B4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0060F3"/>
    <w:multiLevelType w:val="multilevel"/>
    <w:tmpl w:val="3C8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E00561"/>
    <w:multiLevelType w:val="multilevel"/>
    <w:tmpl w:val="F09A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373A5"/>
    <w:multiLevelType w:val="multilevel"/>
    <w:tmpl w:val="82A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873F3D"/>
    <w:multiLevelType w:val="multilevel"/>
    <w:tmpl w:val="83C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DF1254"/>
    <w:multiLevelType w:val="multilevel"/>
    <w:tmpl w:val="C192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110402"/>
    <w:multiLevelType w:val="hybridMultilevel"/>
    <w:tmpl w:val="0BE25A6A"/>
    <w:lvl w:ilvl="0" w:tplc="1098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14054"/>
    <w:multiLevelType w:val="multilevel"/>
    <w:tmpl w:val="21C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BA5F9A"/>
    <w:multiLevelType w:val="multilevel"/>
    <w:tmpl w:val="DD2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2B386F"/>
    <w:multiLevelType w:val="hybridMultilevel"/>
    <w:tmpl w:val="57A8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EB36AD"/>
    <w:multiLevelType w:val="multilevel"/>
    <w:tmpl w:val="B00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2D5D84"/>
    <w:multiLevelType w:val="hybridMultilevel"/>
    <w:tmpl w:val="9FB2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835E92"/>
    <w:multiLevelType w:val="hybridMultilevel"/>
    <w:tmpl w:val="891C5D8C"/>
    <w:lvl w:ilvl="0" w:tplc="25B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75804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57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1D00E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BD0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14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F1A63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AFE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B9A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29" w15:restartNumberingAfterBreak="0">
    <w:nsid w:val="77794020"/>
    <w:multiLevelType w:val="multilevel"/>
    <w:tmpl w:val="B07E58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785A54A4"/>
    <w:multiLevelType w:val="hybridMultilevel"/>
    <w:tmpl w:val="A310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2123">
    <w:abstractNumId w:val="29"/>
  </w:num>
  <w:num w:numId="2" w16cid:durableId="647831080">
    <w:abstractNumId w:val="3"/>
  </w:num>
  <w:num w:numId="3" w16cid:durableId="889263551">
    <w:abstractNumId w:val="1"/>
  </w:num>
  <w:num w:numId="4" w16cid:durableId="839585248">
    <w:abstractNumId w:val="15"/>
  </w:num>
  <w:num w:numId="5" w16cid:durableId="746465556">
    <w:abstractNumId w:val="2"/>
  </w:num>
  <w:num w:numId="6" w16cid:durableId="1214930634">
    <w:abstractNumId w:val="10"/>
  </w:num>
  <w:num w:numId="7" w16cid:durableId="1840535217">
    <w:abstractNumId w:val="9"/>
  </w:num>
  <w:num w:numId="8" w16cid:durableId="1108701220">
    <w:abstractNumId w:val="22"/>
  </w:num>
  <w:num w:numId="9" w16cid:durableId="1167550450">
    <w:abstractNumId w:val="25"/>
  </w:num>
  <w:num w:numId="10" w16cid:durableId="1989819930">
    <w:abstractNumId w:val="12"/>
  </w:num>
  <w:num w:numId="11" w16cid:durableId="1678460894">
    <w:abstractNumId w:val="11"/>
  </w:num>
  <w:num w:numId="12" w16cid:durableId="1283420780">
    <w:abstractNumId w:val="27"/>
  </w:num>
  <w:num w:numId="13" w16cid:durableId="825780387">
    <w:abstractNumId w:val="21"/>
  </w:num>
  <w:num w:numId="14" w16cid:durableId="377703576">
    <w:abstractNumId w:val="4"/>
  </w:num>
  <w:num w:numId="15" w16cid:durableId="672496317">
    <w:abstractNumId w:val="18"/>
  </w:num>
  <w:num w:numId="16" w16cid:durableId="1436554658">
    <w:abstractNumId w:val="23"/>
  </w:num>
  <w:num w:numId="17" w16cid:durableId="2122338935">
    <w:abstractNumId w:val="7"/>
  </w:num>
  <w:num w:numId="18" w16cid:durableId="1327392759">
    <w:abstractNumId w:val="26"/>
  </w:num>
  <w:num w:numId="19" w16cid:durableId="1457218898">
    <w:abstractNumId w:val="14"/>
  </w:num>
  <w:num w:numId="20" w16cid:durableId="135804193">
    <w:abstractNumId w:val="16"/>
  </w:num>
  <w:num w:numId="21" w16cid:durableId="1603953688">
    <w:abstractNumId w:val="0"/>
  </w:num>
  <w:num w:numId="22" w16cid:durableId="1824663631">
    <w:abstractNumId w:val="5"/>
  </w:num>
  <w:num w:numId="23" w16cid:durableId="1103527881">
    <w:abstractNumId w:val="6"/>
  </w:num>
  <w:num w:numId="24" w16cid:durableId="889919637">
    <w:abstractNumId w:val="8"/>
  </w:num>
  <w:num w:numId="25" w16cid:durableId="1979871331">
    <w:abstractNumId w:val="17"/>
  </w:num>
  <w:num w:numId="26" w16cid:durableId="542059585">
    <w:abstractNumId w:val="20"/>
  </w:num>
  <w:num w:numId="27" w16cid:durableId="747701023">
    <w:abstractNumId w:val="19"/>
  </w:num>
  <w:num w:numId="28" w16cid:durableId="1033918669">
    <w:abstractNumId w:val="30"/>
  </w:num>
  <w:num w:numId="29" w16cid:durableId="802386824">
    <w:abstractNumId w:val="24"/>
  </w:num>
  <w:num w:numId="30" w16cid:durableId="1650549762">
    <w:abstractNumId w:val="13"/>
  </w:num>
  <w:num w:numId="31" w16cid:durableId="7089195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7E"/>
    <w:rsid w:val="0000340B"/>
    <w:rsid w:val="00010DDB"/>
    <w:rsid w:val="00011CD8"/>
    <w:rsid w:val="0001211D"/>
    <w:rsid w:val="000127E9"/>
    <w:rsid w:val="00014777"/>
    <w:rsid w:val="000151FB"/>
    <w:rsid w:val="000175A2"/>
    <w:rsid w:val="00021058"/>
    <w:rsid w:val="0003002A"/>
    <w:rsid w:val="00032582"/>
    <w:rsid w:val="0003286F"/>
    <w:rsid w:val="00033E60"/>
    <w:rsid w:val="00035BEC"/>
    <w:rsid w:val="000376C0"/>
    <w:rsid w:val="0005376F"/>
    <w:rsid w:val="000566F5"/>
    <w:rsid w:val="0006130B"/>
    <w:rsid w:val="000717B2"/>
    <w:rsid w:val="000726C6"/>
    <w:rsid w:val="00072E97"/>
    <w:rsid w:val="000768E7"/>
    <w:rsid w:val="00077E3E"/>
    <w:rsid w:val="00082CEE"/>
    <w:rsid w:val="0008647B"/>
    <w:rsid w:val="00086AA7"/>
    <w:rsid w:val="00090A18"/>
    <w:rsid w:val="00092104"/>
    <w:rsid w:val="00093101"/>
    <w:rsid w:val="00094DA7"/>
    <w:rsid w:val="00095EB9"/>
    <w:rsid w:val="000A060E"/>
    <w:rsid w:val="000A251C"/>
    <w:rsid w:val="000A4372"/>
    <w:rsid w:val="000A5CEA"/>
    <w:rsid w:val="000A67AE"/>
    <w:rsid w:val="000A6A80"/>
    <w:rsid w:val="000B1FB2"/>
    <w:rsid w:val="000C2FD5"/>
    <w:rsid w:val="000D5D8F"/>
    <w:rsid w:val="000E5013"/>
    <w:rsid w:val="000E618F"/>
    <w:rsid w:val="000E7288"/>
    <w:rsid w:val="000F2538"/>
    <w:rsid w:val="0010331F"/>
    <w:rsid w:val="00110956"/>
    <w:rsid w:val="0011572D"/>
    <w:rsid w:val="00117BBB"/>
    <w:rsid w:val="0012040A"/>
    <w:rsid w:val="00121FB0"/>
    <w:rsid w:val="00124410"/>
    <w:rsid w:val="001357DE"/>
    <w:rsid w:val="001426B6"/>
    <w:rsid w:val="00143379"/>
    <w:rsid w:val="00143EDD"/>
    <w:rsid w:val="00144011"/>
    <w:rsid w:val="00152442"/>
    <w:rsid w:val="00153310"/>
    <w:rsid w:val="0015446A"/>
    <w:rsid w:val="00161128"/>
    <w:rsid w:val="001611CF"/>
    <w:rsid w:val="001629C4"/>
    <w:rsid w:val="00162B30"/>
    <w:rsid w:val="001637D1"/>
    <w:rsid w:val="00163E50"/>
    <w:rsid w:val="00165C97"/>
    <w:rsid w:val="00166DB1"/>
    <w:rsid w:val="00167643"/>
    <w:rsid w:val="00171482"/>
    <w:rsid w:val="0017166E"/>
    <w:rsid w:val="0017268F"/>
    <w:rsid w:val="001738DA"/>
    <w:rsid w:val="00174500"/>
    <w:rsid w:val="001828EE"/>
    <w:rsid w:val="00185130"/>
    <w:rsid w:val="00187654"/>
    <w:rsid w:val="001904FA"/>
    <w:rsid w:val="001A108F"/>
    <w:rsid w:val="001A4DE3"/>
    <w:rsid w:val="001A4E1A"/>
    <w:rsid w:val="001B12E5"/>
    <w:rsid w:val="001C14AF"/>
    <w:rsid w:val="001C1EFE"/>
    <w:rsid w:val="001C2B11"/>
    <w:rsid w:val="001C359B"/>
    <w:rsid w:val="001C6D78"/>
    <w:rsid w:val="001C7B35"/>
    <w:rsid w:val="001D3D19"/>
    <w:rsid w:val="001D5A9F"/>
    <w:rsid w:val="001E59D6"/>
    <w:rsid w:val="0020039D"/>
    <w:rsid w:val="00202630"/>
    <w:rsid w:val="00215DFE"/>
    <w:rsid w:val="002229E8"/>
    <w:rsid w:val="00223E2D"/>
    <w:rsid w:val="00224170"/>
    <w:rsid w:val="00224908"/>
    <w:rsid w:val="0023304E"/>
    <w:rsid w:val="002335D1"/>
    <w:rsid w:val="00234185"/>
    <w:rsid w:val="00240DC1"/>
    <w:rsid w:val="00244437"/>
    <w:rsid w:val="00245503"/>
    <w:rsid w:val="0024767F"/>
    <w:rsid w:val="002505A3"/>
    <w:rsid w:val="002505E6"/>
    <w:rsid w:val="0025646B"/>
    <w:rsid w:val="00256565"/>
    <w:rsid w:val="00261202"/>
    <w:rsid w:val="00261B61"/>
    <w:rsid w:val="00264778"/>
    <w:rsid w:val="00267520"/>
    <w:rsid w:val="002702F3"/>
    <w:rsid w:val="00270B83"/>
    <w:rsid w:val="00271549"/>
    <w:rsid w:val="00271615"/>
    <w:rsid w:val="00287691"/>
    <w:rsid w:val="00290308"/>
    <w:rsid w:val="002941AF"/>
    <w:rsid w:val="002944D8"/>
    <w:rsid w:val="002950B8"/>
    <w:rsid w:val="00296ADF"/>
    <w:rsid w:val="002970DA"/>
    <w:rsid w:val="002970FE"/>
    <w:rsid w:val="002A4C47"/>
    <w:rsid w:val="002A773E"/>
    <w:rsid w:val="002A7E54"/>
    <w:rsid w:val="002B22E1"/>
    <w:rsid w:val="002C0009"/>
    <w:rsid w:val="002C25CD"/>
    <w:rsid w:val="002C2BFB"/>
    <w:rsid w:val="002C3A40"/>
    <w:rsid w:val="002C4C43"/>
    <w:rsid w:val="002D0B88"/>
    <w:rsid w:val="002D29DA"/>
    <w:rsid w:val="002D3827"/>
    <w:rsid w:val="002D59B3"/>
    <w:rsid w:val="002D63F9"/>
    <w:rsid w:val="002E3218"/>
    <w:rsid w:val="002E3286"/>
    <w:rsid w:val="002E49CE"/>
    <w:rsid w:val="002E6BCC"/>
    <w:rsid w:val="002F7B28"/>
    <w:rsid w:val="00307C00"/>
    <w:rsid w:val="003210D8"/>
    <w:rsid w:val="00327454"/>
    <w:rsid w:val="003305A0"/>
    <w:rsid w:val="003305B6"/>
    <w:rsid w:val="00332738"/>
    <w:rsid w:val="00332BEA"/>
    <w:rsid w:val="00332F04"/>
    <w:rsid w:val="00335156"/>
    <w:rsid w:val="00335DD8"/>
    <w:rsid w:val="003368E0"/>
    <w:rsid w:val="00340942"/>
    <w:rsid w:val="00341ED3"/>
    <w:rsid w:val="00341FCC"/>
    <w:rsid w:val="00344FB1"/>
    <w:rsid w:val="0035252C"/>
    <w:rsid w:val="0036390F"/>
    <w:rsid w:val="003644F7"/>
    <w:rsid w:val="00371A17"/>
    <w:rsid w:val="003737BC"/>
    <w:rsid w:val="0037690D"/>
    <w:rsid w:val="00380DEF"/>
    <w:rsid w:val="0038241D"/>
    <w:rsid w:val="0038268D"/>
    <w:rsid w:val="0038275B"/>
    <w:rsid w:val="003865EC"/>
    <w:rsid w:val="0039447C"/>
    <w:rsid w:val="003A2248"/>
    <w:rsid w:val="003A3A2A"/>
    <w:rsid w:val="003A5945"/>
    <w:rsid w:val="003B1381"/>
    <w:rsid w:val="003B368A"/>
    <w:rsid w:val="003B6E67"/>
    <w:rsid w:val="003C2FCC"/>
    <w:rsid w:val="003C775A"/>
    <w:rsid w:val="003D6F6A"/>
    <w:rsid w:val="003E30AA"/>
    <w:rsid w:val="003F2015"/>
    <w:rsid w:val="003F2BF9"/>
    <w:rsid w:val="003F5FCC"/>
    <w:rsid w:val="003F65DB"/>
    <w:rsid w:val="00402AAE"/>
    <w:rsid w:val="004036A9"/>
    <w:rsid w:val="004053B7"/>
    <w:rsid w:val="00410A14"/>
    <w:rsid w:val="00411638"/>
    <w:rsid w:val="00412F08"/>
    <w:rsid w:val="00416A35"/>
    <w:rsid w:val="00420B12"/>
    <w:rsid w:val="00422787"/>
    <w:rsid w:val="00422FBB"/>
    <w:rsid w:val="0042483F"/>
    <w:rsid w:val="004271F5"/>
    <w:rsid w:val="00433AD4"/>
    <w:rsid w:val="00433D05"/>
    <w:rsid w:val="00434A9F"/>
    <w:rsid w:val="00434D45"/>
    <w:rsid w:val="004357B5"/>
    <w:rsid w:val="0044788D"/>
    <w:rsid w:val="00454477"/>
    <w:rsid w:val="00454902"/>
    <w:rsid w:val="00454C12"/>
    <w:rsid w:val="00457AC3"/>
    <w:rsid w:val="004601B9"/>
    <w:rsid w:val="00461B80"/>
    <w:rsid w:val="00464BFC"/>
    <w:rsid w:val="00465279"/>
    <w:rsid w:val="00474652"/>
    <w:rsid w:val="00477662"/>
    <w:rsid w:val="00484740"/>
    <w:rsid w:val="0048529F"/>
    <w:rsid w:val="00487FE1"/>
    <w:rsid w:val="00490C39"/>
    <w:rsid w:val="0049765C"/>
    <w:rsid w:val="004A2116"/>
    <w:rsid w:val="004A2D04"/>
    <w:rsid w:val="004A4E18"/>
    <w:rsid w:val="004B036A"/>
    <w:rsid w:val="004B3415"/>
    <w:rsid w:val="004B399B"/>
    <w:rsid w:val="004B4AC0"/>
    <w:rsid w:val="004B78AD"/>
    <w:rsid w:val="004C0ED6"/>
    <w:rsid w:val="004C26CC"/>
    <w:rsid w:val="004C58D1"/>
    <w:rsid w:val="004D11F1"/>
    <w:rsid w:val="004D33BE"/>
    <w:rsid w:val="004D5926"/>
    <w:rsid w:val="004E061C"/>
    <w:rsid w:val="004E1A79"/>
    <w:rsid w:val="004E7DBB"/>
    <w:rsid w:val="004F0068"/>
    <w:rsid w:val="004F1A64"/>
    <w:rsid w:val="004F1AE8"/>
    <w:rsid w:val="004F5984"/>
    <w:rsid w:val="004F6085"/>
    <w:rsid w:val="0050224F"/>
    <w:rsid w:val="005056AD"/>
    <w:rsid w:val="00505F84"/>
    <w:rsid w:val="0051084C"/>
    <w:rsid w:val="00513AD3"/>
    <w:rsid w:val="005227C4"/>
    <w:rsid w:val="00534C87"/>
    <w:rsid w:val="00537FEE"/>
    <w:rsid w:val="00542523"/>
    <w:rsid w:val="005457BB"/>
    <w:rsid w:val="005465C3"/>
    <w:rsid w:val="005479B9"/>
    <w:rsid w:val="005521BB"/>
    <w:rsid w:val="00554960"/>
    <w:rsid w:val="00555AC5"/>
    <w:rsid w:val="00557715"/>
    <w:rsid w:val="00560F97"/>
    <w:rsid w:val="00563F19"/>
    <w:rsid w:val="00571BE6"/>
    <w:rsid w:val="00581A9B"/>
    <w:rsid w:val="00586F16"/>
    <w:rsid w:val="0059386E"/>
    <w:rsid w:val="005955D5"/>
    <w:rsid w:val="00596D0D"/>
    <w:rsid w:val="005A0B95"/>
    <w:rsid w:val="005A18F4"/>
    <w:rsid w:val="005A5DF4"/>
    <w:rsid w:val="005B5299"/>
    <w:rsid w:val="005B59C4"/>
    <w:rsid w:val="005B5C8F"/>
    <w:rsid w:val="005B5F5C"/>
    <w:rsid w:val="005C156A"/>
    <w:rsid w:val="005C2B9E"/>
    <w:rsid w:val="005C3500"/>
    <w:rsid w:val="005C50B0"/>
    <w:rsid w:val="005C7234"/>
    <w:rsid w:val="005C7854"/>
    <w:rsid w:val="005D0757"/>
    <w:rsid w:val="005D0B71"/>
    <w:rsid w:val="005D5498"/>
    <w:rsid w:val="005D6D4E"/>
    <w:rsid w:val="005D7E5D"/>
    <w:rsid w:val="005E0F76"/>
    <w:rsid w:val="005E1A45"/>
    <w:rsid w:val="005E2244"/>
    <w:rsid w:val="005E4EAC"/>
    <w:rsid w:val="005E6498"/>
    <w:rsid w:val="005E6788"/>
    <w:rsid w:val="005F15AE"/>
    <w:rsid w:val="005F3DC1"/>
    <w:rsid w:val="00602F6B"/>
    <w:rsid w:val="00604610"/>
    <w:rsid w:val="006131A5"/>
    <w:rsid w:val="00614E93"/>
    <w:rsid w:val="00615AAA"/>
    <w:rsid w:val="00617394"/>
    <w:rsid w:val="00617AFC"/>
    <w:rsid w:val="00617FE0"/>
    <w:rsid w:val="00626E4B"/>
    <w:rsid w:val="0063159D"/>
    <w:rsid w:val="00635988"/>
    <w:rsid w:val="006367DB"/>
    <w:rsid w:val="00636BB8"/>
    <w:rsid w:val="0064572F"/>
    <w:rsid w:val="006509D9"/>
    <w:rsid w:val="00652C48"/>
    <w:rsid w:val="00654AD2"/>
    <w:rsid w:val="0065797C"/>
    <w:rsid w:val="006630AE"/>
    <w:rsid w:val="00663E34"/>
    <w:rsid w:val="00667003"/>
    <w:rsid w:val="006732CA"/>
    <w:rsid w:val="006738C8"/>
    <w:rsid w:val="006741DC"/>
    <w:rsid w:val="006805CD"/>
    <w:rsid w:val="00680EAC"/>
    <w:rsid w:val="00681346"/>
    <w:rsid w:val="00682311"/>
    <w:rsid w:val="00683AB1"/>
    <w:rsid w:val="006922B9"/>
    <w:rsid w:val="0069305A"/>
    <w:rsid w:val="006A3CE6"/>
    <w:rsid w:val="006A470E"/>
    <w:rsid w:val="006A7D47"/>
    <w:rsid w:val="006C2D6D"/>
    <w:rsid w:val="006C37DB"/>
    <w:rsid w:val="006C5986"/>
    <w:rsid w:val="006C5E3D"/>
    <w:rsid w:val="006D35D5"/>
    <w:rsid w:val="006D39ED"/>
    <w:rsid w:val="006E1498"/>
    <w:rsid w:val="006E19BC"/>
    <w:rsid w:val="006E5C17"/>
    <w:rsid w:val="006E7A42"/>
    <w:rsid w:val="006F2B50"/>
    <w:rsid w:val="006F2F22"/>
    <w:rsid w:val="006F4686"/>
    <w:rsid w:val="006F4BDB"/>
    <w:rsid w:val="0070601D"/>
    <w:rsid w:val="007169B8"/>
    <w:rsid w:val="0072165E"/>
    <w:rsid w:val="00724F10"/>
    <w:rsid w:val="0073291C"/>
    <w:rsid w:val="00733530"/>
    <w:rsid w:val="00735BFD"/>
    <w:rsid w:val="00741208"/>
    <w:rsid w:val="00743945"/>
    <w:rsid w:val="00745C8E"/>
    <w:rsid w:val="0074604F"/>
    <w:rsid w:val="0074701B"/>
    <w:rsid w:val="0075002D"/>
    <w:rsid w:val="00752327"/>
    <w:rsid w:val="00760940"/>
    <w:rsid w:val="007630DA"/>
    <w:rsid w:val="00764A3F"/>
    <w:rsid w:val="007669C7"/>
    <w:rsid w:val="00767266"/>
    <w:rsid w:val="007744EC"/>
    <w:rsid w:val="00780360"/>
    <w:rsid w:val="00782DCC"/>
    <w:rsid w:val="00783372"/>
    <w:rsid w:val="00790494"/>
    <w:rsid w:val="007907A1"/>
    <w:rsid w:val="00796582"/>
    <w:rsid w:val="007A5526"/>
    <w:rsid w:val="007A5545"/>
    <w:rsid w:val="007A5B74"/>
    <w:rsid w:val="007A603B"/>
    <w:rsid w:val="007B75BF"/>
    <w:rsid w:val="007C0CEF"/>
    <w:rsid w:val="007C2172"/>
    <w:rsid w:val="007D559D"/>
    <w:rsid w:val="007E027E"/>
    <w:rsid w:val="007E222F"/>
    <w:rsid w:val="007E28F4"/>
    <w:rsid w:val="007E3CE6"/>
    <w:rsid w:val="007E4A80"/>
    <w:rsid w:val="007F2732"/>
    <w:rsid w:val="007F4000"/>
    <w:rsid w:val="007F4E6B"/>
    <w:rsid w:val="007F5D19"/>
    <w:rsid w:val="00800908"/>
    <w:rsid w:val="0080569E"/>
    <w:rsid w:val="00811DCC"/>
    <w:rsid w:val="0081259F"/>
    <w:rsid w:val="00813C3C"/>
    <w:rsid w:val="00814A03"/>
    <w:rsid w:val="00817946"/>
    <w:rsid w:val="00817E5A"/>
    <w:rsid w:val="0082219E"/>
    <w:rsid w:val="008311C9"/>
    <w:rsid w:val="00834C7D"/>
    <w:rsid w:val="00836968"/>
    <w:rsid w:val="008370D1"/>
    <w:rsid w:val="00841789"/>
    <w:rsid w:val="00847DCF"/>
    <w:rsid w:val="00850E44"/>
    <w:rsid w:val="008571E2"/>
    <w:rsid w:val="00863D6E"/>
    <w:rsid w:val="008715C5"/>
    <w:rsid w:val="00871B6A"/>
    <w:rsid w:val="00872249"/>
    <w:rsid w:val="00877CFD"/>
    <w:rsid w:val="00880D1B"/>
    <w:rsid w:val="00882615"/>
    <w:rsid w:val="00882B9E"/>
    <w:rsid w:val="00882F87"/>
    <w:rsid w:val="00893B9A"/>
    <w:rsid w:val="00893F47"/>
    <w:rsid w:val="008A0A12"/>
    <w:rsid w:val="008A4C75"/>
    <w:rsid w:val="008A5F4D"/>
    <w:rsid w:val="008B0C06"/>
    <w:rsid w:val="008B13F9"/>
    <w:rsid w:val="008B2271"/>
    <w:rsid w:val="008B2852"/>
    <w:rsid w:val="008C5549"/>
    <w:rsid w:val="008C6E96"/>
    <w:rsid w:val="008D0210"/>
    <w:rsid w:val="008D0D3C"/>
    <w:rsid w:val="008D1C3A"/>
    <w:rsid w:val="008D2E29"/>
    <w:rsid w:val="008D4B1F"/>
    <w:rsid w:val="008D66D1"/>
    <w:rsid w:val="008D7750"/>
    <w:rsid w:val="008E0A17"/>
    <w:rsid w:val="008E1F58"/>
    <w:rsid w:val="008E2337"/>
    <w:rsid w:val="008E28C7"/>
    <w:rsid w:val="008E614B"/>
    <w:rsid w:val="008F0D1F"/>
    <w:rsid w:val="008F2B5D"/>
    <w:rsid w:val="008F7C55"/>
    <w:rsid w:val="00901F89"/>
    <w:rsid w:val="009126EF"/>
    <w:rsid w:val="009154AF"/>
    <w:rsid w:val="009260C0"/>
    <w:rsid w:val="009270D1"/>
    <w:rsid w:val="0093050E"/>
    <w:rsid w:val="00930EB8"/>
    <w:rsid w:val="009310D6"/>
    <w:rsid w:val="0093273C"/>
    <w:rsid w:val="00932DF4"/>
    <w:rsid w:val="00933352"/>
    <w:rsid w:val="00937959"/>
    <w:rsid w:val="00942BB8"/>
    <w:rsid w:val="00945690"/>
    <w:rsid w:val="00946B84"/>
    <w:rsid w:val="009471A0"/>
    <w:rsid w:val="00947E35"/>
    <w:rsid w:val="00954C20"/>
    <w:rsid w:val="00957B2E"/>
    <w:rsid w:val="00964863"/>
    <w:rsid w:val="00965EB3"/>
    <w:rsid w:val="00970935"/>
    <w:rsid w:val="00973BF3"/>
    <w:rsid w:val="009749BE"/>
    <w:rsid w:val="00977147"/>
    <w:rsid w:val="009773D4"/>
    <w:rsid w:val="009816A1"/>
    <w:rsid w:val="00983B3C"/>
    <w:rsid w:val="00986B08"/>
    <w:rsid w:val="00992F38"/>
    <w:rsid w:val="00993E57"/>
    <w:rsid w:val="00995B12"/>
    <w:rsid w:val="009964C6"/>
    <w:rsid w:val="009A232E"/>
    <w:rsid w:val="009A3A4A"/>
    <w:rsid w:val="009A549C"/>
    <w:rsid w:val="009C2AD7"/>
    <w:rsid w:val="009C3EBD"/>
    <w:rsid w:val="009C4B8F"/>
    <w:rsid w:val="009D15DB"/>
    <w:rsid w:val="009D276F"/>
    <w:rsid w:val="009D3BA3"/>
    <w:rsid w:val="009D6E84"/>
    <w:rsid w:val="009D7F8A"/>
    <w:rsid w:val="009E148B"/>
    <w:rsid w:val="009E1B93"/>
    <w:rsid w:val="009E2268"/>
    <w:rsid w:val="009E6ED0"/>
    <w:rsid w:val="009F00B4"/>
    <w:rsid w:val="009F4A8C"/>
    <w:rsid w:val="009F53BE"/>
    <w:rsid w:val="009F7FC6"/>
    <w:rsid w:val="00A02ACD"/>
    <w:rsid w:val="00A03E56"/>
    <w:rsid w:val="00A040BA"/>
    <w:rsid w:val="00A13C5E"/>
    <w:rsid w:val="00A155C4"/>
    <w:rsid w:val="00A167C2"/>
    <w:rsid w:val="00A20486"/>
    <w:rsid w:val="00A20693"/>
    <w:rsid w:val="00A23126"/>
    <w:rsid w:val="00A24434"/>
    <w:rsid w:val="00A24E03"/>
    <w:rsid w:val="00A31858"/>
    <w:rsid w:val="00A32174"/>
    <w:rsid w:val="00A352F3"/>
    <w:rsid w:val="00A35E68"/>
    <w:rsid w:val="00A41D4E"/>
    <w:rsid w:val="00A43908"/>
    <w:rsid w:val="00A479EE"/>
    <w:rsid w:val="00A47D34"/>
    <w:rsid w:val="00A50A5D"/>
    <w:rsid w:val="00A61934"/>
    <w:rsid w:val="00A61A9C"/>
    <w:rsid w:val="00A62DB7"/>
    <w:rsid w:val="00A63CDC"/>
    <w:rsid w:val="00A647AD"/>
    <w:rsid w:val="00A653F5"/>
    <w:rsid w:val="00A67453"/>
    <w:rsid w:val="00A7146A"/>
    <w:rsid w:val="00A73219"/>
    <w:rsid w:val="00A734B1"/>
    <w:rsid w:val="00A7424C"/>
    <w:rsid w:val="00A7443C"/>
    <w:rsid w:val="00A75D6C"/>
    <w:rsid w:val="00A80298"/>
    <w:rsid w:val="00A81B32"/>
    <w:rsid w:val="00A839E8"/>
    <w:rsid w:val="00A84D2E"/>
    <w:rsid w:val="00A87196"/>
    <w:rsid w:val="00A90D6F"/>
    <w:rsid w:val="00A90FB4"/>
    <w:rsid w:val="00A95D02"/>
    <w:rsid w:val="00A9790D"/>
    <w:rsid w:val="00A97FAB"/>
    <w:rsid w:val="00AA0509"/>
    <w:rsid w:val="00AA0DD9"/>
    <w:rsid w:val="00AA45C8"/>
    <w:rsid w:val="00AA6E7E"/>
    <w:rsid w:val="00AA7009"/>
    <w:rsid w:val="00AA7EEB"/>
    <w:rsid w:val="00AB31B2"/>
    <w:rsid w:val="00AC213C"/>
    <w:rsid w:val="00AC35C3"/>
    <w:rsid w:val="00AC46FD"/>
    <w:rsid w:val="00AC7B26"/>
    <w:rsid w:val="00AD04D6"/>
    <w:rsid w:val="00AE2FB5"/>
    <w:rsid w:val="00AE7371"/>
    <w:rsid w:val="00AF1EB9"/>
    <w:rsid w:val="00AF4D6B"/>
    <w:rsid w:val="00B05592"/>
    <w:rsid w:val="00B1053E"/>
    <w:rsid w:val="00B113D5"/>
    <w:rsid w:val="00B12C8C"/>
    <w:rsid w:val="00B15862"/>
    <w:rsid w:val="00B26FC4"/>
    <w:rsid w:val="00B329BF"/>
    <w:rsid w:val="00B33494"/>
    <w:rsid w:val="00B34DD2"/>
    <w:rsid w:val="00B3505F"/>
    <w:rsid w:val="00B374D8"/>
    <w:rsid w:val="00B37F75"/>
    <w:rsid w:val="00B40D81"/>
    <w:rsid w:val="00B415A2"/>
    <w:rsid w:val="00B42542"/>
    <w:rsid w:val="00B44BF2"/>
    <w:rsid w:val="00B4544C"/>
    <w:rsid w:val="00B46F08"/>
    <w:rsid w:val="00B46FE9"/>
    <w:rsid w:val="00B50B2F"/>
    <w:rsid w:val="00B5118B"/>
    <w:rsid w:val="00B529A3"/>
    <w:rsid w:val="00B53887"/>
    <w:rsid w:val="00B570A1"/>
    <w:rsid w:val="00B62342"/>
    <w:rsid w:val="00B6618D"/>
    <w:rsid w:val="00B66AB7"/>
    <w:rsid w:val="00B71F08"/>
    <w:rsid w:val="00B72417"/>
    <w:rsid w:val="00B73CE2"/>
    <w:rsid w:val="00B770ED"/>
    <w:rsid w:val="00B8073A"/>
    <w:rsid w:val="00B80BB4"/>
    <w:rsid w:val="00B80C18"/>
    <w:rsid w:val="00B81742"/>
    <w:rsid w:val="00B84E89"/>
    <w:rsid w:val="00B85806"/>
    <w:rsid w:val="00B865CA"/>
    <w:rsid w:val="00B93155"/>
    <w:rsid w:val="00B93E65"/>
    <w:rsid w:val="00B970D7"/>
    <w:rsid w:val="00BA1990"/>
    <w:rsid w:val="00BA20E3"/>
    <w:rsid w:val="00BA5BA4"/>
    <w:rsid w:val="00BB613C"/>
    <w:rsid w:val="00BB65A5"/>
    <w:rsid w:val="00BC6382"/>
    <w:rsid w:val="00BC6934"/>
    <w:rsid w:val="00BD0CA3"/>
    <w:rsid w:val="00BD3F25"/>
    <w:rsid w:val="00BD6837"/>
    <w:rsid w:val="00BD6DAE"/>
    <w:rsid w:val="00BE22B6"/>
    <w:rsid w:val="00BE446C"/>
    <w:rsid w:val="00BE4AC7"/>
    <w:rsid w:val="00BE7BE5"/>
    <w:rsid w:val="00BF332A"/>
    <w:rsid w:val="00BF7DA4"/>
    <w:rsid w:val="00C02F59"/>
    <w:rsid w:val="00C04D98"/>
    <w:rsid w:val="00C05A78"/>
    <w:rsid w:val="00C05AD4"/>
    <w:rsid w:val="00C10340"/>
    <w:rsid w:val="00C104D6"/>
    <w:rsid w:val="00C115C8"/>
    <w:rsid w:val="00C12583"/>
    <w:rsid w:val="00C25C24"/>
    <w:rsid w:val="00C3115D"/>
    <w:rsid w:val="00C32197"/>
    <w:rsid w:val="00C32509"/>
    <w:rsid w:val="00C338E5"/>
    <w:rsid w:val="00C364CB"/>
    <w:rsid w:val="00C41CD8"/>
    <w:rsid w:val="00C43611"/>
    <w:rsid w:val="00C44779"/>
    <w:rsid w:val="00C46A5F"/>
    <w:rsid w:val="00C54196"/>
    <w:rsid w:val="00C5614A"/>
    <w:rsid w:val="00C572B9"/>
    <w:rsid w:val="00C614A4"/>
    <w:rsid w:val="00C618C7"/>
    <w:rsid w:val="00C6219D"/>
    <w:rsid w:val="00C6366D"/>
    <w:rsid w:val="00C63C6F"/>
    <w:rsid w:val="00C658A7"/>
    <w:rsid w:val="00C708B1"/>
    <w:rsid w:val="00C70FA5"/>
    <w:rsid w:val="00C718FC"/>
    <w:rsid w:val="00C719CE"/>
    <w:rsid w:val="00C7530B"/>
    <w:rsid w:val="00C8025C"/>
    <w:rsid w:val="00C80BF9"/>
    <w:rsid w:val="00C81B13"/>
    <w:rsid w:val="00C85EB0"/>
    <w:rsid w:val="00C86E5F"/>
    <w:rsid w:val="00C87521"/>
    <w:rsid w:val="00C927CE"/>
    <w:rsid w:val="00CA4DA3"/>
    <w:rsid w:val="00CA6CC7"/>
    <w:rsid w:val="00CB4ACE"/>
    <w:rsid w:val="00CC31CF"/>
    <w:rsid w:val="00CD2097"/>
    <w:rsid w:val="00CD42DB"/>
    <w:rsid w:val="00CD49AF"/>
    <w:rsid w:val="00CE60D3"/>
    <w:rsid w:val="00CF0014"/>
    <w:rsid w:val="00CF159A"/>
    <w:rsid w:val="00CF5842"/>
    <w:rsid w:val="00D02607"/>
    <w:rsid w:val="00D03A9D"/>
    <w:rsid w:val="00D058A4"/>
    <w:rsid w:val="00D06AA4"/>
    <w:rsid w:val="00D12BCC"/>
    <w:rsid w:val="00D12EDA"/>
    <w:rsid w:val="00D132C7"/>
    <w:rsid w:val="00D14966"/>
    <w:rsid w:val="00D2053A"/>
    <w:rsid w:val="00D20866"/>
    <w:rsid w:val="00D21D3A"/>
    <w:rsid w:val="00D22B5D"/>
    <w:rsid w:val="00D27B7C"/>
    <w:rsid w:val="00D27EBB"/>
    <w:rsid w:val="00D44EA3"/>
    <w:rsid w:val="00D47D99"/>
    <w:rsid w:val="00D542E4"/>
    <w:rsid w:val="00D54764"/>
    <w:rsid w:val="00D63787"/>
    <w:rsid w:val="00D72020"/>
    <w:rsid w:val="00D737C8"/>
    <w:rsid w:val="00D73BD2"/>
    <w:rsid w:val="00D764DC"/>
    <w:rsid w:val="00D830EB"/>
    <w:rsid w:val="00D86984"/>
    <w:rsid w:val="00D902FE"/>
    <w:rsid w:val="00D93555"/>
    <w:rsid w:val="00D97F18"/>
    <w:rsid w:val="00DA1887"/>
    <w:rsid w:val="00DA62CA"/>
    <w:rsid w:val="00DB0A75"/>
    <w:rsid w:val="00DC3373"/>
    <w:rsid w:val="00DC3737"/>
    <w:rsid w:val="00DC57D3"/>
    <w:rsid w:val="00DC65A3"/>
    <w:rsid w:val="00DD0B37"/>
    <w:rsid w:val="00DD5693"/>
    <w:rsid w:val="00DD6872"/>
    <w:rsid w:val="00DE0141"/>
    <w:rsid w:val="00DE07A7"/>
    <w:rsid w:val="00DE3F77"/>
    <w:rsid w:val="00DF3D2F"/>
    <w:rsid w:val="00E04666"/>
    <w:rsid w:val="00E05FAB"/>
    <w:rsid w:val="00E07100"/>
    <w:rsid w:val="00E12903"/>
    <w:rsid w:val="00E149EF"/>
    <w:rsid w:val="00E30B55"/>
    <w:rsid w:val="00E33AFB"/>
    <w:rsid w:val="00E33CDE"/>
    <w:rsid w:val="00E371A9"/>
    <w:rsid w:val="00E4118D"/>
    <w:rsid w:val="00E4502A"/>
    <w:rsid w:val="00E46017"/>
    <w:rsid w:val="00E56157"/>
    <w:rsid w:val="00E6245E"/>
    <w:rsid w:val="00E63E9D"/>
    <w:rsid w:val="00E64C5F"/>
    <w:rsid w:val="00E656B5"/>
    <w:rsid w:val="00E66C38"/>
    <w:rsid w:val="00E6702A"/>
    <w:rsid w:val="00E7205A"/>
    <w:rsid w:val="00E72DAF"/>
    <w:rsid w:val="00E741A9"/>
    <w:rsid w:val="00E74DDF"/>
    <w:rsid w:val="00E854FB"/>
    <w:rsid w:val="00E864F1"/>
    <w:rsid w:val="00E90ED5"/>
    <w:rsid w:val="00E91385"/>
    <w:rsid w:val="00E94961"/>
    <w:rsid w:val="00EA0591"/>
    <w:rsid w:val="00EA1C59"/>
    <w:rsid w:val="00EA2D15"/>
    <w:rsid w:val="00EA4BBE"/>
    <w:rsid w:val="00EA4D3A"/>
    <w:rsid w:val="00EA56F4"/>
    <w:rsid w:val="00EB46D6"/>
    <w:rsid w:val="00EB53E8"/>
    <w:rsid w:val="00EB5588"/>
    <w:rsid w:val="00EB561B"/>
    <w:rsid w:val="00EB7016"/>
    <w:rsid w:val="00EC0BD6"/>
    <w:rsid w:val="00EC1F7A"/>
    <w:rsid w:val="00EC33C5"/>
    <w:rsid w:val="00EC459B"/>
    <w:rsid w:val="00ED0D04"/>
    <w:rsid w:val="00ED4336"/>
    <w:rsid w:val="00ED5CC8"/>
    <w:rsid w:val="00ED7A34"/>
    <w:rsid w:val="00EE21CB"/>
    <w:rsid w:val="00EE29CA"/>
    <w:rsid w:val="00EE7BE8"/>
    <w:rsid w:val="00EF009E"/>
    <w:rsid w:val="00EF5266"/>
    <w:rsid w:val="00EF6CB7"/>
    <w:rsid w:val="00F027C6"/>
    <w:rsid w:val="00F0392A"/>
    <w:rsid w:val="00F0699C"/>
    <w:rsid w:val="00F07C67"/>
    <w:rsid w:val="00F11E86"/>
    <w:rsid w:val="00F22DB0"/>
    <w:rsid w:val="00F233E4"/>
    <w:rsid w:val="00F26564"/>
    <w:rsid w:val="00F26879"/>
    <w:rsid w:val="00F27C04"/>
    <w:rsid w:val="00F337B1"/>
    <w:rsid w:val="00F34294"/>
    <w:rsid w:val="00F3729C"/>
    <w:rsid w:val="00F427E6"/>
    <w:rsid w:val="00F44C2C"/>
    <w:rsid w:val="00F455D1"/>
    <w:rsid w:val="00F5068D"/>
    <w:rsid w:val="00F57692"/>
    <w:rsid w:val="00F62B1B"/>
    <w:rsid w:val="00F74ECB"/>
    <w:rsid w:val="00F756A3"/>
    <w:rsid w:val="00F76B06"/>
    <w:rsid w:val="00F802C6"/>
    <w:rsid w:val="00F8057B"/>
    <w:rsid w:val="00F80F73"/>
    <w:rsid w:val="00F82E3F"/>
    <w:rsid w:val="00F82F86"/>
    <w:rsid w:val="00F84D32"/>
    <w:rsid w:val="00F877BA"/>
    <w:rsid w:val="00F91897"/>
    <w:rsid w:val="00F919ED"/>
    <w:rsid w:val="00F943D3"/>
    <w:rsid w:val="00F954E2"/>
    <w:rsid w:val="00F95748"/>
    <w:rsid w:val="00FA0826"/>
    <w:rsid w:val="00FA0CFB"/>
    <w:rsid w:val="00FA3C2B"/>
    <w:rsid w:val="00FA4FA5"/>
    <w:rsid w:val="00FB2349"/>
    <w:rsid w:val="00FB25ED"/>
    <w:rsid w:val="00FC3FFC"/>
    <w:rsid w:val="00FC4EBD"/>
    <w:rsid w:val="00FC507E"/>
    <w:rsid w:val="00FC5E96"/>
    <w:rsid w:val="00FC615E"/>
    <w:rsid w:val="00FD2916"/>
    <w:rsid w:val="00FE04ED"/>
    <w:rsid w:val="00FE2AF7"/>
    <w:rsid w:val="00FF0E47"/>
    <w:rsid w:val="00FF345C"/>
    <w:rsid w:val="00FF7445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7974A68F-551B-49DE-A874-F8B90946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val="en-AU"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AU"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DAB04E-AAF5-4E83-918B-80D6BD02E083}"/>
</file>

<file path=customXml/itemProps2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2ea31c70-2dfd-4a28-9f3c-a253a1e0b9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2</TotalTime>
  <Pages>3</Pages>
  <Words>578</Words>
  <Characters>3548</Characters>
  <Application>Microsoft Office Word</Application>
  <DocSecurity>0</DocSecurity>
  <Lines>82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Ratana Pich</cp:lastModifiedBy>
  <cp:revision>4</cp:revision>
  <cp:lastPrinted>2024-03-15T04:59:00Z</cp:lastPrinted>
  <dcterms:created xsi:type="dcterms:W3CDTF">2024-11-08T03:25:00Z</dcterms:created>
  <dcterms:modified xsi:type="dcterms:W3CDTF">2024-11-08T03:27:00Z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</Properties>
</file>