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41FC7" w14:textId="77777777" w:rsidR="002505A3" w:rsidRPr="002B194D" w:rsidRDefault="002505A3" w:rsidP="00EF6CB7">
      <w:pPr>
        <w:tabs>
          <w:tab w:val="left" w:pos="3404"/>
          <w:tab w:val="left" w:pos="6798"/>
          <w:tab w:val="right" w:pos="9936"/>
        </w:tabs>
        <w:spacing w:after="0"/>
        <w:jc w:val="center"/>
        <w:rPr>
          <w:rFonts w:asciiTheme="minorHAnsi" w:hAnsiTheme="minorHAnsi" w:cstheme="minorHAnsi"/>
          <w:b/>
          <w:bCs/>
          <w:color w:val="2F5496" w:themeColor="accent1" w:themeShade="BF"/>
          <w:sz w:val="26"/>
          <w:szCs w:val="26"/>
        </w:rPr>
      </w:pPr>
    </w:p>
    <w:p w14:paraId="316BFACB" w14:textId="58BB9BEF" w:rsidR="00EE7BE8" w:rsidRPr="002B194D" w:rsidRDefault="005C3CF5" w:rsidP="005C3CF5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30"/>
          <w:szCs w:val="30"/>
        </w:rPr>
      </w:pPr>
      <w:r w:rsidRPr="002B194D">
        <w:rPr>
          <w:rFonts w:asciiTheme="minorHAnsi" w:hAnsiTheme="minorHAnsi" w:cstheme="minorHAnsi"/>
          <w:b/>
          <w:bCs/>
          <w:color w:val="000000" w:themeColor="text1"/>
          <w:sz w:val="30"/>
          <w:szCs w:val="30"/>
        </w:rPr>
        <w:t xml:space="preserve">Application Form </w:t>
      </w:r>
    </w:p>
    <w:p w14:paraId="07D9F447" w14:textId="1617559D" w:rsidR="005C3CF5" w:rsidRPr="002B194D" w:rsidRDefault="005C3CF5" w:rsidP="005C3CF5">
      <w:pPr>
        <w:spacing w:after="0" w:line="24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2B194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For Energy Service Companies (ESCOs)</w:t>
      </w:r>
    </w:p>
    <w:p w14:paraId="2B1C4DCF" w14:textId="23DD97DF" w:rsidR="00EF6CB7" w:rsidRPr="002B194D" w:rsidRDefault="005C3CF5" w:rsidP="005C3CF5">
      <w:pPr>
        <w:spacing w:after="0" w:line="240" w:lineRule="auto"/>
        <w:jc w:val="center"/>
        <w:rPr>
          <w:rFonts w:asciiTheme="minorHAnsi" w:hAnsiTheme="minorHAnsi" w:cstheme="minorHAnsi"/>
          <w:color w:val="000000" w:themeColor="text1"/>
          <w:sz w:val="14"/>
          <w:szCs w:val="14"/>
        </w:rPr>
      </w:pPr>
      <w:r w:rsidRPr="002B194D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To participate in the CAPRED’s ESCO Pilot Demonstration Program</w:t>
      </w:r>
    </w:p>
    <w:p w14:paraId="6E253134" w14:textId="77777777" w:rsidR="005C3CF5" w:rsidRPr="002B194D" w:rsidRDefault="005C3CF5" w:rsidP="005C3CF5">
      <w:pPr>
        <w:pStyle w:val="ListParagraph"/>
        <w:tabs>
          <w:tab w:val="left" w:pos="3404"/>
          <w:tab w:val="left" w:pos="6798"/>
          <w:tab w:val="right" w:pos="9936"/>
        </w:tabs>
        <w:rPr>
          <w:rFonts w:asciiTheme="minorHAnsi" w:hAnsiTheme="minorHAnsi" w:cstheme="minorHAnsi"/>
          <w:b/>
          <w:bCs/>
          <w:color w:val="2F5496" w:themeColor="accent1" w:themeShade="BF"/>
          <w:szCs w:val="22"/>
        </w:rPr>
      </w:pPr>
    </w:p>
    <w:p w14:paraId="4318A7D8" w14:textId="5CB385E9" w:rsidR="00001F7E" w:rsidRPr="002B194D" w:rsidRDefault="00001F7E" w:rsidP="00001F7E">
      <w:pPr>
        <w:pStyle w:val="ListParagraph"/>
        <w:numPr>
          <w:ilvl w:val="0"/>
          <w:numId w:val="2"/>
        </w:numPr>
        <w:tabs>
          <w:tab w:val="left" w:pos="3404"/>
          <w:tab w:val="left" w:pos="6798"/>
          <w:tab w:val="right" w:pos="9936"/>
        </w:tabs>
        <w:rPr>
          <w:rFonts w:asciiTheme="minorHAnsi" w:hAnsiTheme="minorHAnsi" w:cstheme="minorHAnsi"/>
          <w:b/>
          <w:bCs/>
          <w:color w:val="2F5496" w:themeColor="accent1" w:themeShade="BF"/>
          <w:szCs w:val="22"/>
        </w:rPr>
      </w:pPr>
      <w:r w:rsidRPr="002B194D">
        <w:rPr>
          <w:rFonts w:asciiTheme="minorHAnsi" w:hAnsiTheme="minorHAnsi" w:cstheme="minorHAnsi"/>
          <w:b/>
          <w:bCs/>
          <w:color w:val="2F5496" w:themeColor="accent1" w:themeShade="BF"/>
          <w:szCs w:val="22"/>
        </w:rPr>
        <w:t>General Information</w:t>
      </w:r>
      <w:r w:rsidR="00946B84" w:rsidRPr="002B194D">
        <w:rPr>
          <w:rFonts w:asciiTheme="minorHAnsi" w:hAnsiTheme="minorHAnsi" w:cstheme="minorHAnsi"/>
          <w:b/>
          <w:bCs/>
          <w:color w:val="2F5496" w:themeColor="accent1" w:themeShade="BF"/>
          <w:szCs w:val="22"/>
        </w:rPr>
        <w:t xml:space="preserve"> 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678"/>
        <w:gridCol w:w="5080"/>
      </w:tblGrid>
      <w:tr w:rsidR="00B46FE9" w:rsidRPr="002B194D" w14:paraId="6E9B12A1" w14:textId="77777777" w:rsidTr="00BD5B0E">
        <w:trPr>
          <w:trHeight w:val="349"/>
        </w:trPr>
        <w:tc>
          <w:tcPr>
            <w:tcW w:w="4678" w:type="dxa"/>
            <w:vAlign w:val="center"/>
          </w:tcPr>
          <w:p w14:paraId="3A9F700D" w14:textId="0C9ABFE7" w:rsidR="00C6219D" w:rsidRPr="002B194D" w:rsidRDefault="00001F7E" w:rsidP="00BD5B0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2B194D">
              <w:rPr>
                <w:rFonts w:asciiTheme="minorHAnsi" w:hAnsiTheme="minorHAnsi" w:cstheme="minorHAnsi"/>
                <w:b/>
                <w:bCs/>
                <w:sz w:val="20"/>
              </w:rPr>
              <w:t>Name of company</w:t>
            </w:r>
          </w:p>
        </w:tc>
        <w:tc>
          <w:tcPr>
            <w:tcW w:w="5080" w:type="dxa"/>
            <w:vAlign w:val="center"/>
          </w:tcPr>
          <w:p w14:paraId="119A7C31" w14:textId="77777777" w:rsidR="00001F7E" w:rsidRPr="002B194D" w:rsidRDefault="00001F7E" w:rsidP="00BD5B0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46FE9" w:rsidRPr="002B194D" w14:paraId="606DBB6A" w14:textId="77777777" w:rsidTr="00BD5B0E">
        <w:trPr>
          <w:trHeight w:val="411"/>
        </w:trPr>
        <w:tc>
          <w:tcPr>
            <w:tcW w:w="4678" w:type="dxa"/>
            <w:vAlign w:val="center"/>
          </w:tcPr>
          <w:p w14:paraId="4E26987C" w14:textId="51D15975" w:rsidR="00C6219D" w:rsidRPr="002B194D" w:rsidRDefault="00001F7E" w:rsidP="00BD5B0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B194D">
              <w:rPr>
                <w:rFonts w:asciiTheme="minorHAnsi" w:hAnsiTheme="minorHAnsi" w:cstheme="minorHAnsi"/>
                <w:b/>
                <w:bCs/>
                <w:sz w:val="20"/>
              </w:rPr>
              <w:t>Company address</w:t>
            </w:r>
          </w:p>
        </w:tc>
        <w:tc>
          <w:tcPr>
            <w:tcW w:w="5080" w:type="dxa"/>
            <w:vAlign w:val="center"/>
          </w:tcPr>
          <w:p w14:paraId="39B49966" w14:textId="77777777" w:rsidR="00001F7E" w:rsidRPr="002B194D" w:rsidRDefault="00001F7E" w:rsidP="00BD5B0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46FE9" w:rsidRPr="002B194D" w14:paraId="58BE749A" w14:textId="77777777" w:rsidTr="00BD5B0E">
        <w:trPr>
          <w:trHeight w:val="331"/>
        </w:trPr>
        <w:tc>
          <w:tcPr>
            <w:tcW w:w="4678" w:type="dxa"/>
            <w:vAlign w:val="center"/>
          </w:tcPr>
          <w:p w14:paraId="6CBBB7C8" w14:textId="7D3E5B0A" w:rsidR="00C6219D" w:rsidRPr="002B194D" w:rsidRDefault="00001F7E" w:rsidP="00BD5B0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2B194D">
              <w:rPr>
                <w:rFonts w:asciiTheme="minorHAnsi" w:hAnsiTheme="minorHAnsi" w:cstheme="minorHAnsi"/>
                <w:b/>
                <w:bCs/>
                <w:sz w:val="20"/>
              </w:rPr>
              <w:t xml:space="preserve">Phone number </w:t>
            </w:r>
            <w:r w:rsidR="00C6219D" w:rsidRPr="002B194D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 xml:space="preserve">[Provide multiple </w:t>
            </w:r>
            <w:r w:rsidR="00FB2349" w:rsidRPr="002B194D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number</w:t>
            </w:r>
            <w:r w:rsidR="00FE04ED" w:rsidRPr="002B194D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s</w:t>
            </w:r>
            <w:r w:rsidR="00C6219D" w:rsidRPr="002B194D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 xml:space="preserve"> if available]</w:t>
            </w:r>
          </w:p>
        </w:tc>
        <w:tc>
          <w:tcPr>
            <w:tcW w:w="5080" w:type="dxa"/>
            <w:vAlign w:val="center"/>
          </w:tcPr>
          <w:p w14:paraId="78867188" w14:textId="77777777" w:rsidR="00001F7E" w:rsidRPr="002B194D" w:rsidRDefault="00001F7E" w:rsidP="00BD5B0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B46FE9" w:rsidRPr="002B194D" w14:paraId="4902BEC2" w14:textId="77777777" w:rsidTr="00BD5B0E">
        <w:trPr>
          <w:trHeight w:val="325"/>
        </w:trPr>
        <w:tc>
          <w:tcPr>
            <w:tcW w:w="4678" w:type="dxa"/>
            <w:vAlign w:val="center"/>
          </w:tcPr>
          <w:p w14:paraId="1D8C1E13" w14:textId="5C379AD2" w:rsidR="00C6219D" w:rsidRPr="002B194D" w:rsidRDefault="00001F7E" w:rsidP="00BD5B0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Theme="minorHAnsi" w:hAnsiTheme="minorHAnsi" w:cstheme="minorHAnsi"/>
                <w:color w:val="0070C0"/>
                <w:sz w:val="18"/>
                <w:szCs w:val="18"/>
              </w:rPr>
            </w:pPr>
            <w:r w:rsidRPr="002B194D">
              <w:rPr>
                <w:rFonts w:asciiTheme="minorHAnsi" w:hAnsiTheme="minorHAnsi" w:cstheme="minorHAnsi"/>
                <w:b/>
                <w:bCs/>
                <w:sz w:val="20"/>
              </w:rPr>
              <w:t xml:space="preserve">Email </w:t>
            </w:r>
            <w:r w:rsidR="00FE04ED" w:rsidRPr="002B194D">
              <w:rPr>
                <w:rFonts w:asciiTheme="minorHAnsi" w:hAnsiTheme="minorHAnsi" w:cstheme="minorHAnsi"/>
                <w:color w:val="0070C0"/>
                <w:sz w:val="18"/>
                <w:szCs w:val="18"/>
              </w:rPr>
              <w:t>[Provide multiple emails if available]</w:t>
            </w:r>
          </w:p>
        </w:tc>
        <w:tc>
          <w:tcPr>
            <w:tcW w:w="5080" w:type="dxa"/>
            <w:vAlign w:val="center"/>
          </w:tcPr>
          <w:p w14:paraId="236A887C" w14:textId="77777777" w:rsidR="00001F7E" w:rsidRPr="002B194D" w:rsidRDefault="00001F7E" w:rsidP="00BD5B0E">
            <w:pPr>
              <w:pStyle w:val="ListParagraph"/>
              <w:tabs>
                <w:tab w:val="left" w:pos="3404"/>
                <w:tab w:val="left" w:pos="6798"/>
                <w:tab w:val="right" w:pos="9936"/>
              </w:tabs>
              <w:spacing w:after="0"/>
              <w:ind w:left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6DE9C497" w14:textId="77777777" w:rsidR="00001F7E" w:rsidRPr="002B194D" w:rsidRDefault="00001F7E" w:rsidP="00001F7E">
      <w:pPr>
        <w:pStyle w:val="ListParagraph"/>
        <w:tabs>
          <w:tab w:val="left" w:pos="3404"/>
          <w:tab w:val="left" w:pos="6798"/>
          <w:tab w:val="right" w:pos="9936"/>
        </w:tabs>
        <w:rPr>
          <w:rFonts w:asciiTheme="minorHAnsi" w:hAnsiTheme="minorHAnsi" w:cstheme="minorHAnsi"/>
          <w:b/>
          <w:bCs/>
          <w:color w:val="2F5496" w:themeColor="accent1" w:themeShade="BF"/>
          <w:szCs w:val="22"/>
        </w:rPr>
      </w:pPr>
    </w:p>
    <w:p w14:paraId="0E9CBD89" w14:textId="7B561708" w:rsidR="0074604F" w:rsidRPr="002B194D" w:rsidRDefault="00A92200" w:rsidP="009816A1">
      <w:pPr>
        <w:pStyle w:val="ListParagraph"/>
        <w:numPr>
          <w:ilvl w:val="0"/>
          <w:numId w:val="2"/>
        </w:numPr>
        <w:tabs>
          <w:tab w:val="left" w:pos="3404"/>
          <w:tab w:val="left" w:pos="6798"/>
          <w:tab w:val="right" w:pos="9936"/>
        </w:tabs>
        <w:spacing w:after="0"/>
        <w:rPr>
          <w:rFonts w:asciiTheme="minorHAnsi" w:hAnsiTheme="minorHAnsi" w:cstheme="minorHAnsi"/>
          <w:b/>
          <w:bCs/>
          <w:color w:val="2F5496" w:themeColor="accent1" w:themeShade="BF"/>
          <w:szCs w:val="22"/>
        </w:rPr>
      </w:pPr>
      <w:r w:rsidRPr="002B194D">
        <w:rPr>
          <w:rFonts w:asciiTheme="minorHAnsi" w:hAnsiTheme="minorHAnsi" w:cstheme="minorHAnsi"/>
          <w:b/>
          <w:bCs/>
          <w:color w:val="2F5496" w:themeColor="accent1" w:themeShade="BF"/>
          <w:szCs w:val="22"/>
        </w:rPr>
        <w:t>Company</w:t>
      </w:r>
      <w:r w:rsidR="00983BEB" w:rsidRPr="002B194D">
        <w:rPr>
          <w:rFonts w:asciiTheme="minorHAnsi" w:hAnsiTheme="minorHAnsi" w:cstheme="minorHAnsi"/>
          <w:b/>
          <w:bCs/>
          <w:color w:val="2F5496" w:themeColor="accent1" w:themeShade="BF"/>
          <w:szCs w:val="22"/>
        </w:rPr>
        <w:t>’s business status and preference</w:t>
      </w:r>
    </w:p>
    <w:p w14:paraId="5D70F951" w14:textId="326674F1" w:rsidR="00B3505F" w:rsidRPr="002B194D" w:rsidRDefault="0074604F" w:rsidP="00653107">
      <w:pPr>
        <w:pStyle w:val="ListParagraph"/>
        <w:tabs>
          <w:tab w:val="left" w:pos="3404"/>
          <w:tab w:val="left" w:pos="6798"/>
          <w:tab w:val="right" w:pos="9923"/>
        </w:tabs>
        <w:spacing w:after="0"/>
        <w:ind w:left="360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Theme="minorHAnsi" w:hAnsiTheme="minorHAnsi" w:cstheme="minorHAnsi"/>
          <w:sz w:val="20"/>
          <w:szCs w:val="18"/>
        </w:rPr>
        <w:t>Please tick</w:t>
      </w:r>
      <w:r w:rsidRPr="002B194D">
        <w:rPr>
          <w:rFonts w:asciiTheme="minorHAnsi" w:hAnsiTheme="minorHAnsi" w:cstheme="minorHAnsi"/>
          <w:b/>
          <w:bCs/>
          <w:sz w:val="20"/>
          <w:szCs w:val="18"/>
        </w:rPr>
        <w:t xml:space="preserve"> </w:t>
      </w:r>
      <w:r w:rsidR="00EA2D15" w:rsidRPr="002B194D">
        <w:rPr>
          <w:rFonts w:asciiTheme="minorHAnsi" w:hAnsiTheme="minorHAnsi" w:cstheme="minorHAnsi"/>
          <w:b/>
          <w:bCs/>
          <w:sz w:val="20"/>
          <w:szCs w:val="18"/>
        </w:rPr>
        <w:t>(√)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="007E28F4" w:rsidRPr="002B194D">
        <w:rPr>
          <w:rFonts w:asciiTheme="minorHAnsi" w:hAnsiTheme="minorHAnsi" w:cstheme="minorHAnsi"/>
          <w:sz w:val="20"/>
          <w:szCs w:val="18"/>
        </w:rPr>
        <w:t>the boxes below that are relevant to your situation</w:t>
      </w:r>
      <w:r w:rsidR="004710CC" w:rsidRPr="002B194D">
        <w:rPr>
          <w:rFonts w:asciiTheme="minorHAnsi" w:hAnsiTheme="minorHAnsi" w:cstheme="minorHAnsi"/>
          <w:sz w:val="20"/>
          <w:szCs w:val="18"/>
        </w:rPr>
        <w:t xml:space="preserve">. You meet the eligibility criteria if you can tick all boxes. </w:t>
      </w:r>
    </w:p>
    <w:p w14:paraId="1A84C676" w14:textId="2FDE08C2" w:rsidR="00E702F1" w:rsidRPr="002B194D" w:rsidRDefault="000F2538" w:rsidP="005C3CF5">
      <w:pPr>
        <w:tabs>
          <w:tab w:val="left" w:pos="1134"/>
        </w:tabs>
        <w:spacing w:after="0" w:line="360" w:lineRule="auto"/>
        <w:ind w:left="360"/>
        <w:rPr>
          <w:rFonts w:asciiTheme="minorHAnsi" w:hAnsiTheme="minorHAnsi" w:cstheme="minorHAnsi"/>
          <w:sz w:val="20"/>
          <w:szCs w:val="18"/>
        </w:rPr>
        <w:sectPr w:rsidR="00E702F1" w:rsidRPr="002B194D" w:rsidSect="005A5DF4">
          <w:headerReference w:type="default" r:id="rId11"/>
          <w:footerReference w:type="default" r:id="rId12"/>
          <w:pgSz w:w="12240" w:h="15840"/>
          <w:pgMar w:top="851" w:right="616" w:bottom="851" w:left="1152" w:header="864" w:footer="864" w:gutter="0"/>
          <w:cols w:space="720"/>
          <w:docGrid w:linePitch="360"/>
        </w:sect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 xml:space="preserve">My business is a </w:t>
      </w:r>
      <w:r w:rsidR="00B7620E" w:rsidRPr="002B194D">
        <w:rPr>
          <w:rFonts w:asciiTheme="minorHAnsi" w:hAnsiTheme="minorHAnsi" w:cstheme="minorHAnsi"/>
          <w:sz w:val="20"/>
          <w:szCs w:val="18"/>
        </w:rPr>
        <w:t>legally</w:t>
      </w:r>
      <w:r w:rsidR="00510BBB"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>registered company</w:t>
      </w:r>
      <w:r w:rsidR="0078122A" w:rsidRPr="002B194D">
        <w:rPr>
          <w:rFonts w:asciiTheme="minorHAnsi" w:hAnsiTheme="minorHAnsi" w:cstheme="minorHAnsi"/>
          <w:sz w:val="20"/>
          <w:szCs w:val="18"/>
        </w:rPr>
        <w:t xml:space="preserve">. </w:t>
      </w:r>
      <w:r w:rsidR="00FB5A37" w:rsidRPr="002B194D">
        <w:rPr>
          <w:rFonts w:asciiTheme="minorHAnsi" w:hAnsiTheme="minorHAnsi" w:cstheme="minorHAnsi"/>
          <w:sz w:val="20"/>
          <w:szCs w:val="18"/>
        </w:rPr>
        <w:tab/>
        <w:t xml:space="preserve"> </w:t>
      </w:r>
    </w:p>
    <w:p w14:paraId="6C2DBADD" w14:textId="5F6A741B" w:rsidR="00831CCF" w:rsidRPr="002B194D" w:rsidRDefault="00D27B7C" w:rsidP="00653107">
      <w:pPr>
        <w:pStyle w:val="ListParagraph"/>
        <w:tabs>
          <w:tab w:val="left" w:pos="1134"/>
        </w:tabs>
        <w:spacing w:after="0" w:line="360" w:lineRule="auto"/>
        <w:ind w:left="360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ab/>
        <w:t>My business has been operating for at least 3 years.</w:t>
      </w:r>
    </w:p>
    <w:p w14:paraId="676B6F3D" w14:textId="433C210C" w:rsidR="00E516A8" w:rsidRPr="002B194D" w:rsidRDefault="004224E1" w:rsidP="004710CC">
      <w:pPr>
        <w:tabs>
          <w:tab w:val="left" w:pos="1134"/>
        </w:tabs>
        <w:spacing w:after="0" w:line="360" w:lineRule="auto"/>
        <w:ind w:left="1134" w:hanging="770"/>
        <w:rPr>
          <w:rFonts w:asciiTheme="minorHAnsi" w:hAnsiTheme="minorHAnsi" w:cstheme="minorHAnsi"/>
          <w:sz w:val="20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="009D4C21" w:rsidRPr="002B194D">
        <w:rPr>
          <w:rFonts w:asciiTheme="minorHAnsi" w:hAnsiTheme="minorHAnsi" w:cstheme="minorHAnsi"/>
          <w:sz w:val="20"/>
          <w:szCs w:val="18"/>
        </w:rPr>
        <w:tab/>
      </w:r>
      <w:r w:rsidR="00C7530B" w:rsidRPr="002B194D">
        <w:rPr>
          <w:rFonts w:asciiTheme="minorHAnsi" w:hAnsiTheme="minorHAnsi" w:cstheme="minorHAnsi"/>
          <w:sz w:val="20"/>
        </w:rPr>
        <w:t xml:space="preserve">I am committed to providing long-term human resources to </w:t>
      </w:r>
      <w:r w:rsidR="004710CC" w:rsidRPr="002B194D">
        <w:rPr>
          <w:rFonts w:asciiTheme="minorHAnsi" w:hAnsiTheme="minorHAnsi" w:cstheme="minorHAnsi"/>
          <w:sz w:val="20"/>
        </w:rPr>
        <w:t>implement</w:t>
      </w:r>
      <w:r w:rsidR="00C7530B" w:rsidRPr="002B194D">
        <w:rPr>
          <w:rFonts w:asciiTheme="minorHAnsi" w:hAnsiTheme="minorHAnsi" w:cstheme="minorHAnsi"/>
          <w:sz w:val="20"/>
        </w:rPr>
        <w:t xml:space="preserve"> the </w:t>
      </w:r>
      <w:r w:rsidR="00BD5B0E" w:rsidRPr="002B194D">
        <w:rPr>
          <w:rFonts w:asciiTheme="minorHAnsi" w:hAnsiTheme="minorHAnsi" w:cstheme="minorHAnsi"/>
          <w:sz w:val="20"/>
        </w:rPr>
        <w:t>full</w:t>
      </w:r>
      <w:r w:rsidR="00C7530B" w:rsidRPr="002B194D">
        <w:rPr>
          <w:rFonts w:asciiTheme="minorHAnsi" w:hAnsiTheme="minorHAnsi" w:cstheme="minorHAnsi"/>
          <w:sz w:val="20"/>
        </w:rPr>
        <w:t xml:space="preserve"> </w:t>
      </w:r>
      <w:r w:rsidR="00BD5B0E" w:rsidRPr="002B194D">
        <w:rPr>
          <w:rFonts w:asciiTheme="minorHAnsi" w:hAnsiTheme="minorHAnsi" w:cstheme="minorHAnsi"/>
          <w:sz w:val="20"/>
        </w:rPr>
        <w:t xml:space="preserve">ESCP </w:t>
      </w:r>
      <w:r w:rsidR="00C7530B" w:rsidRPr="002B194D">
        <w:rPr>
          <w:rFonts w:asciiTheme="minorHAnsi" w:hAnsiTheme="minorHAnsi" w:cstheme="minorHAnsi"/>
          <w:sz w:val="20"/>
        </w:rPr>
        <w:t>project lifecycle, including</w:t>
      </w:r>
      <w:r w:rsidR="004710CC" w:rsidRPr="002B194D">
        <w:rPr>
          <w:rFonts w:asciiTheme="minorHAnsi" w:hAnsiTheme="minorHAnsi" w:cstheme="minorHAnsi"/>
          <w:sz w:val="20"/>
        </w:rPr>
        <w:t xml:space="preserve"> </w:t>
      </w:r>
      <w:r w:rsidR="00C7530B" w:rsidRPr="002B194D">
        <w:rPr>
          <w:rFonts w:asciiTheme="minorHAnsi" w:hAnsiTheme="minorHAnsi" w:cstheme="minorHAnsi"/>
          <w:sz w:val="20"/>
        </w:rPr>
        <w:t>Investment Grade Audits (IGAs) and Measurement &amp; Verification (M&amp;V).</w:t>
      </w:r>
    </w:p>
    <w:p w14:paraId="1023262B" w14:textId="321792FF" w:rsidR="005C3CF5" w:rsidRPr="002B194D" w:rsidRDefault="005C3CF5" w:rsidP="004710CC">
      <w:pPr>
        <w:tabs>
          <w:tab w:val="left" w:pos="1134"/>
        </w:tabs>
        <w:spacing w:line="240" w:lineRule="auto"/>
        <w:ind w:left="1134" w:hanging="774"/>
        <w:rPr>
          <w:rFonts w:asciiTheme="minorHAnsi" w:hAnsiTheme="minorHAnsi" w:cstheme="minorHAnsi"/>
          <w:sz w:val="20"/>
        </w:rPr>
      </w:pPr>
      <w:r w:rsidRPr="002B194D">
        <w:rPr>
          <w:rFonts w:ascii="Segoe UI Symbol" w:hAnsi="Segoe UI Symbol" w:cs="Segoe UI Symbol"/>
          <w:sz w:val="20"/>
        </w:rPr>
        <w:t>☐</w:t>
      </w:r>
      <w:r w:rsidRPr="002B194D">
        <w:rPr>
          <w:rFonts w:asciiTheme="minorHAnsi" w:hAnsiTheme="minorHAnsi" w:cstheme="minorHAnsi"/>
          <w:sz w:val="20"/>
        </w:rPr>
        <w:t xml:space="preserve"> </w:t>
      </w:r>
      <w:r w:rsidRPr="002B194D">
        <w:rPr>
          <w:rFonts w:asciiTheme="minorHAnsi" w:hAnsiTheme="minorHAnsi" w:cstheme="minorHAnsi"/>
          <w:sz w:val="20"/>
        </w:rPr>
        <w:tab/>
        <w:t>My company is committed to embracing gender equality, disability, and social inclusion (GEDSI) in business management. I am willing to collaborate with CAPRED to assess improvement opportunities and provide my staff with GEDSI-related training.</w:t>
      </w:r>
    </w:p>
    <w:p w14:paraId="481EFEFD" w14:textId="7BB541A0" w:rsidR="002D3827" w:rsidRPr="002B194D" w:rsidRDefault="00267520" w:rsidP="004710CC">
      <w:pPr>
        <w:tabs>
          <w:tab w:val="left" w:pos="1134"/>
        </w:tabs>
        <w:spacing w:line="240" w:lineRule="auto"/>
        <w:ind w:left="1057" w:hanging="697"/>
        <w:rPr>
          <w:rFonts w:asciiTheme="minorHAnsi" w:hAnsiTheme="minorHAnsi" w:cstheme="minorHAnsi"/>
          <w:sz w:val="20"/>
        </w:rPr>
      </w:pPr>
      <w:r w:rsidRPr="002B194D">
        <w:rPr>
          <w:rFonts w:ascii="Segoe UI Symbol" w:hAnsi="Segoe UI Symbol" w:cs="Segoe UI Symbol"/>
          <w:sz w:val="20"/>
        </w:rPr>
        <w:t>☐</w:t>
      </w:r>
      <w:r w:rsidRPr="002B194D">
        <w:rPr>
          <w:rFonts w:asciiTheme="minorHAnsi" w:hAnsiTheme="minorHAnsi" w:cstheme="minorHAnsi"/>
          <w:sz w:val="20"/>
        </w:rPr>
        <w:tab/>
      </w:r>
      <w:r w:rsidR="004710CC" w:rsidRPr="002B194D">
        <w:rPr>
          <w:rFonts w:asciiTheme="minorHAnsi" w:hAnsiTheme="minorHAnsi" w:cstheme="minorHAnsi"/>
          <w:sz w:val="20"/>
        </w:rPr>
        <w:tab/>
      </w:r>
      <w:r w:rsidR="0023304E" w:rsidRPr="002B194D">
        <w:rPr>
          <w:rFonts w:asciiTheme="minorHAnsi" w:hAnsiTheme="minorHAnsi" w:cstheme="minorHAnsi"/>
          <w:sz w:val="20"/>
        </w:rPr>
        <w:t>My</w:t>
      </w:r>
      <w:r w:rsidR="00A14831" w:rsidRPr="002B194D">
        <w:rPr>
          <w:rFonts w:asciiTheme="minorHAnsi" w:hAnsiTheme="minorHAnsi" w:cstheme="minorHAnsi"/>
          <w:sz w:val="20"/>
        </w:rPr>
        <w:t xml:space="preserve"> acceptable</w:t>
      </w:r>
      <w:r w:rsidR="0023304E" w:rsidRPr="002B194D">
        <w:rPr>
          <w:rFonts w:asciiTheme="minorHAnsi" w:hAnsiTheme="minorHAnsi" w:cstheme="minorHAnsi"/>
          <w:sz w:val="20"/>
        </w:rPr>
        <w:t xml:space="preserve"> </w:t>
      </w:r>
      <w:r w:rsidR="00C364CB" w:rsidRPr="002B194D">
        <w:rPr>
          <w:rFonts w:asciiTheme="minorHAnsi" w:hAnsiTheme="minorHAnsi" w:cstheme="minorHAnsi"/>
          <w:sz w:val="20"/>
        </w:rPr>
        <w:t>i</w:t>
      </w:r>
      <w:r w:rsidR="00836968" w:rsidRPr="002B194D">
        <w:rPr>
          <w:rFonts w:asciiTheme="minorHAnsi" w:hAnsiTheme="minorHAnsi" w:cstheme="minorHAnsi"/>
          <w:sz w:val="20"/>
        </w:rPr>
        <w:t xml:space="preserve">nvestment </w:t>
      </w:r>
      <w:r w:rsidR="004710CC" w:rsidRPr="002B194D">
        <w:rPr>
          <w:rFonts w:asciiTheme="minorHAnsi" w:hAnsiTheme="minorHAnsi" w:cstheme="minorHAnsi"/>
          <w:sz w:val="20"/>
        </w:rPr>
        <w:t>value</w:t>
      </w:r>
      <w:r w:rsidR="005B5F5C" w:rsidRPr="002B194D">
        <w:rPr>
          <w:rFonts w:asciiTheme="minorHAnsi" w:hAnsiTheme="minorHAnsi" w:cstheme="minorHAnsi"/>
          <w:sz w:val="20"/>
        </w:rPr>
        <w:t xml:space="preserve"> </w:t>
      </w:r>
      <w:r w:rsidR="00834C7D" w:rsidRPr="002B194D">
        <w:rPr>
          <w:rFonts w:asciiTheme="minorHAnsi" w:hAnsiTheme="minorHAnsi" w:cstheme="minorHAnsi"/>
          <w:sz w:val="20"/>
        </w:rPr>
        <w:t xml:space="preserve">for ESCO projects in Cambodia is </w:t>
      </w:r>
      <w:r w:rsidR="004710CC" w:rsidRPr="002B194D">
        <w:rPr>
          <w:rFonts w:asciiTheme="minorHAnsi" w:hAnsiTheme="minorHAnsi" w:cstheme="minorHAnsi"/>
          <w:sz w:val="20"/>
        </w:rPr>
        <w:t xml:space="preserve">USD 75,000 as a minimum. </w:t>
      </w:r>
    </w:p>
    <w:p w14:paraId="6C1330E0" w14:textId="77777777" w:rsidR="00BD5B0E" w:rsidRPr="002B194D" w:rsidRDefault="00BD5B0E" w:rsidP="004710CC">
      <w:pPr>
        <w:tabs>
          <w:tab w:val="left" w:pos="3404"/>
          <w:tab w:val="left" w:pos="6798"/>
          <w:tab w:val="right" w:pos="9923"/>
        </w:tabs>
        <w:spacing w:after="0"/>
        <w:ind w:left="350"/>
        <w:rPr>
          <w:rFonts w:asciiTheme="minorHAnsi" w:hAnsiTheme="minorHAnsi" w:cstheme="minorHAnsi"/>
          <w:sz w:val="20"/>
          <w:szCs w:val="18"/>
        </w:rPr>
      </w:pPr>
    </w:p>
    <w:p w14:paraId="63E05B0E" w14:textId="74CCB39B" w:rsidR="004710CC" w:rsidRPr="002B194D" w:rsidRDefault="004710CC" w:rsidP="004710CC">
      <w:pPr>
        <w:tabs>
          <w:tab w:val="left" w:pos="3404"/>
          <w:tab w:val="left" w:pos="6798"/>
          <w:tab w:val="right" w:pos="9923"/>
        </w:tabs>
        <w:spacing w:after="0"/>
        <w:ind w:left="350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Theme="minorHAnsi" w:hAnsiTheme="minorHAnsi" w:cstheme="minorHAnsi"/>
          <w:sz w:val="20"/>
          <w:szCs w:val="18"/>
        </w:rPr>
        <w:t>Please tick</w:t>
      </w:r>
      <w:r w:rsidRPr="002B194D">
        <w:rPr>
          <w:rFonts w:asciiTheme="minorHAnsi" w:hAnsiTheme="minorHAnsi" w:cstheme="minorHAnsi"/>
          <w:b/>
          <w:bCs/>
          <w:sz w:val="20"/>
          <w:szCs w:val="18"/>
        </w:rPr>
        <w:t xml:space="preserve"> (√)</w:t>
      </w:r>
      <w:r w:rsidRPr="002B194D">
        <w:rPr>
          <w:rFonts w:asciiTheme="minorHAnsi" w:hAnsiTheme="minorHAnsi" w:cstheme="minorHAnsi"/>
          <w:sz w:val="20"/>
          <w:szCs w:val="18"/>
        </w:rPr>
        <w:t xml:space="preserve"> the boxes below that are relevant to your situation. We will use </w:t>
      </w:r>
      <w:r w:rsidR="003116F4" w:rsidRPr="002B194D">
        <w:rPr>
          <w:rFonts w:asciiTheme="minorHAnsi" w:hAnsiTheme="minorHAnsi" w:cstheme="minorHAnsi"/>
          <w:sz w:val="20"/>
          <w:szCs w:val="18"/>
        </w:rPr>
        <w:t>this information</w:t>
      </w:r>
      <w:r w:rsidRPr="002B194D">
        <w:rPr>
          <w:rFonts w:asciiTheme="minorHAnsi" w:hAnsiTheme="minorHAnsi" w:cstheme="minorHAnsi"/>
          <w:sz w:val="20"/>
          <w:szCs w:val="18"/>
        </w:rPr>
        <w:t xml:space="preserve"> to pair you with suitable project owners. </w:t>
      </w:r>
    </w:p>
    <w:p w14:paraId="329A2E95" w14:textId="6A602DB3" w:rsidR="00F76B06" w:rsidRPr="002B194D" w:rsidRDefault="003116F4" w:rsidP="003116F4">
      <w:pPr>
        <w:tabs>
          <w:tab w:val="left" w:pos="1134"/>
        </w:tabs>
        <w:spacing w:after="0" w:line="360" w:lineRule="auto"/>
        <w:ind w:left="360"/>
        <w:rPr>
          <w:rFonts w:asciiTheme="minorHAnsi" w:hAnsiTheme="minorHAnsi" w:cstheme="minorHAnsi"/>
          <w:sz w:val="20"/>
        </w:rPr>
      </w:pPr>
      <w:r w:rsidRPr="002B194D">
        <w:rPr>
          <w:rFonts w:asciiTheme="minorHAnsi" w:hAnsiTheme="minorHAnsi" w:cstheme="minorHAnsi"/>
          <w:sz w:val="20"/>
          <w:szCs w:val="18"/>
        </w:rPr>
        <w:tab/>
      </w:r>
      <w:r w:rsidR="005C2B9E" w:rsidRPr="002B194D">
        <w:rPr>
          <w:rFonts w:asciiTheme="minorHAnsi" w:hAnsiTheme="minorHAnsi" w:cstheme="minorHAnsi"/>
          <w:sz w:val="20"/>
          <w:szCs w:val="18"/>
        </w:rPr>
        <w:t>In this</w:t>
      </w:r>
      <w:r w:rsidR="005C2B9E" w:rsidRPr="002B194D">
        <w:rPr>
          <w:rFonts w:asciiTheme="minorHAnsi" w:hAnsiTheme="minorHAnsi" w:cstheme="minorHAnsi"/>
          <w:sz w:val="20"/>
        </w:rPr>
        <w:t xml:space="preserve"> pilot project</w:t>
      </w:r>
      <w:r w:rsidR="00296ADF" w:rsidRPr="002B194D">
        <w:rPr>
          <w:rFonts w:asciiTheme="minorHAnsi" w:hAnsiTheme="minorHAnsi" w:cstheme="minorHAnsi"/>
          <w:sz w:val="20"/>
        </w:rPr>
        <w:t>, my business will adopt</w:t>
      </w:r>
      <w:r w:rsidR="00811DCC" w:rsidRPr="002B194D">
        <w:rPr>
          <w:rFonts w:asciiTheme="minorHAnsi" w:hAnsiTheme="minorHAnsi" w:cstheme="minorHAnsi"/>
          <w:sz w:val="20"/>
        </w:rPr>
        <w:t xml:space="preserve"> the following business model</w:t>
      </w:r>
      <w:r w:rsidR="00F76B06" w:rsidRPr="002B194D">
        <w:rPr>
          <w:rFonts w:asciiTheme="minorHAnsi" w:hAnsiTheme="minorHAnsi" w:cstheme="minorHAnsi"/>
          <w:sz w:val="20"/>
        </w:rPr>
        <w:t>:</w:t>
      </w:r>
    </w:p>
    <w:p w14:paraId="65846AB1" w14:textId="57B94828" w:rsidR="00F62B1B" w:rsidRPr="002B194D" w:rsidRDefault="00F76B06" w:rsidP="003116F4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276" w:lineRule="auto"/>
        <w:ind w:left="1134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</w:r>
      <w:r w:rsidR="005521BB" w:rsidRPr="002B194D">
        <w:rPr>
          <w:rFonts w:asciiTheme="minorHAnsi" w:hAnsiTheme="minorHAnsi" w:cstheme="minorHAnsi"/>
          <w:sz w:val="20"/>
          <w:szCs w:val="18"/>
        </w:rPr>
        <w:t>Shared-saving model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</w:p>
    <w:p w14:paraId="6EAF492C" w14:textId="1FB82717" w:rsidR="003B6E67" w:rsidRPr="002B194D" w:rsidRDefault="00F76B06" w:rsidP="003116F4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276" w:lineRule="auto"/>
        <w:ind w:left="1134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="005521BB" w:rsidRPr="002B194D">
        <w:rPr>
          <w:rFonts w:asciiTheme="minorHAnsi" w:hAnsiTheme="minorHAnsi" w:cstheme="minorHAnsi"/>
          <w:sz w:val="20"/>
          <w:szCs w:val="18"/>
        </w:rPr>
        <w:tab/>
        <w:t>Guaranteed-saving model</w:t>
      </w:r>
    </w:p>
    <w:p w14:paraId="0CDAA996" w14:textId="11415DAF" w:rsidR="00A7424C" w:rsidRPr="002B194D" w:rsidRDefault="0011572D" w:rsidP="003116F4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276" w:lineRule="auto"/>
        <w:ind w:left="1134"/>
        <w:contextualSpacing w:val="0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ab/>
        <w:t xml:space="preserve">Any of </w:t>
      </w:r>
      <w:r w:rsidR="004F0068" w:rsidRPr="002B194D">
        <w:rPr>
          <w:rFonts w:asciiTheme="minorHAnsi" w:hAnsiTheme="minorHAnsi" w:cstheme="minorHAnsi"/>
          <w:sz w:val="20"/>
          <w:szCs w:val="18"/>
        </w:rPr>
        <w:t xml:space="preserve">the </w:t>
      </w:r>
      <w:r w:rsidRPr="002B194D">
        <w:rPr>
          <w:rFonts w:asciiTheme="minorHAnsi" w:hAnsiTheme="minorHAnsi" w:cstheme="minorHAnsi"/>
          <w:sz w:val="20"/>
          <w:szCs w:val="18"/>
        </w:rPr>
        <w:t>above</w:t>
      </w:r>
      <w:r w:rsidR="004F0068" w:rsidRPr="002B194D">
        <w:rPr>
          <w:rFonts w:asciiTheme="minorHAnsi" w:hAnsiTheme="minorHAnsi" w:cstheme="minorHAnsi"/>
          <w:sz w:val="20"/>
          <w:szCs w:val="18"/>
        </w:rPr>
        <w:t xml:space="preserve"> based on the </w:t>
      </w:r>
      <w:r w:rsidR="003116F4" w:rsidRPr="002B194D">
        <w:rPr>
          <w:rFonts w:asciiTheme="minorHAnsi" w:hAnsiTheme="minorHAnsi" w:cstheme="minorHAnsi"/>
          <w:sz w:val="20"/>
          <w:szCs w:val="18"/>
        </w:rPr>
        <w:t xml:space="preserve">project owners’ </w:t>
      </w:r>
      <w:r w:rsidR="004F0068" w:rsidRPr="002B194D">
        <w:rPr>
          <w:rFonts w:asciiTheme="minorHAnsi" w:hAnsiTheme="minorHAnsi" w:cstheme="minorHAnsi"/>
          <w:sz w:val="20"/>
          <w:szCs w:val="18"/>
        </w:rPr>
        <w:t>preferences.</w:t>
      </w:r>
    </w:p>
    <w:p w14:paraId="75A1C07A" w14:textId="08D61F2C" w:rsidR="005C3CF5" w:rsidRPr="002B194D" w:rsidRDefault="003116F4" w:rsidP="00BD5B0E">
      <w:pPr>
        <w:tabs>
          <w:tab w:val="left" w:pos="1134"/>
        </w:tabs>
        <w:spacing w:line="240" w:lineRule="auto"/>
        <w:ind w:left="1134" w:hanging="697"/>
        <w:rPr>
          <w:rFonts w:asciiTheme="minorHAnsi" w:hAnsiTheme="minorHAnsi" w:cstheme="minorHAnsi"/>
          <w:sz w:val="20"/>
        </w:rPr>
      </w:pPr>
      <w:r w:rsidRPr="002B194D">
        <w:rPr>
          <w:rFonts w:asciiTheme="minorHAnsi" w:hAnsiTheme="minorHAnsi" w:cstheme="minorHAnsi"/>
          <w:sz w:val="20"/>
        </w:rPr>
        <w:tab/>
      </w:r>
      <w:r w:rsidR="005C3CF5" w:rsidRPr="002B194D">
        <w:rPr>
          <w:rFonts w:asciiTheme="minorHAnsi" w:hAnsiTheme="minorHAnsi" w:cstheme="minorHAnsi"/>
          <w:sz w:val="20"/>
        </w:rPr>
        <w:t xml:space="preserve">I am capable and willing to proceed with the ESCO investment model with the following </w:t>
      </w:r>
      <w:r w:rsidR="00BD5B0E" w:rsidRPr="002B194D">
        <w:rPr>
          <w:rFonts w:asciiTheme="minorHAnsi" w:hAnsiTheme="minorHAnsi" w:cstheme="minorHAnsi"/>
          <w:sz w:val="20"/>
        </w:rPr>
        <w:t>energy efficiency measures</w:t>
      </w:r>
      <w:r w:rsidR="005C3CF5" w:rsidRPr="002B194D">
        <w:rPr>
          <w:rFonts w:asciiTheme="minorHAnsi" w:hAnsiTheme="minorHAnsi" w:cstheme="minorHAnsi"/>
          <w:sz w:val="20"/>
        </w:rPr>
        <w:t>:</w:t>
      </w:r>
    </w:p>
    <w:p w14:paraId="5961F7F6" w14:textId="77777777" w:rsidR="005C3CF5" w:rsidRPr="002B194D" w:rsidRDefault="005C3CF5" w:rsidP="003116F4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276" w:lineRule="auto"/>
        <w:ind w:left="1134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Air compressor</w:t>
      </w:r>
      <w:r w:rsidRPr="002B194D">
        <w:rPr>
          <w:rFonts w:asciiTheme="minorHAnsi" w:hAnsiTheme="minorHAnsi" w:cstheme="minorHAnsi"/>
          <w:color w:val="000000" w:themeColor="text1"/>
          <w:sz w:val="18"/>
          <w:szCs w:val="16"/>
        </w:rPr>
        <w:t xml:space="preserve"> </w:t>
      </w:r>
      <w:r w:rsidRPr="002B194D">
        <w:rPr>
          <w:rFonts w:asciiTheme="minorHAnsi" w:hAnsiTheme="minorHAnsi" w:cstheme="minorHAnsi"/>
          <w:color w:val="000000" w:themeColor="text1"/>
          <w:sz w:val="18"/>
          <w:szCs w:val="16"/>
        </w:rPr>
        <w:tab/>
      </w:r>
      <w:r w:rsidRPr="002B194D">
        <w:rPr>
          <w:rFonts w:asciiTheme="minorHAnsi" w:hAnsiTheme="minorHAnsi" w:cstheme="minorHAnsi"/>
          <w:color w:val="000000" w:themeColor="text1"/>
          <w:sz w:val="18"/>
          <w:szCs w:val="16"/>
        </w:rPr>
        <w:tab/>
      </w: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AC Motors/pumps system</w:t>
      </w:r>
    </w:p>
    <w:p w14:paraId="1E728B16" w14:textId="77777777" w:rsidR="005C3CF5" w:rsidRPr="002B194D" w:rsidRDefault="005C3CF5" w:rsidP="003116F4">
      <w:pPr>
        <w:pStyle w:val="ListParagraph"/>
        <w:tabs>
          <w:tab w:val="left" w:pos="1701"/>
          <w:tab w:val="left" w:pos="4590"/>
          <w:tab w:val="left" w:pos="5490"/>
          <w:tab w:val="left" w:pos="5954"/>
          <w:tab w:val="right" w:pos="9936"/>
        </w:tabs>
        <w:spacing w:line="276" w:lineRule="auto"/>
        <w:ind w:left="1134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Boiler</w:t>
      </w:r>
      <w:r w:rsidRPr="002B194D">
        <w:rPr>
          <w:rFonts w:asciiTheme="minorHAnsi" w:hAnsiTheme="minorHAnsi" w:cstheme="minorHAnsi"/>
          <w:color w:val="000000" w:themeColor="text1"/>
          <w:sz w:val="18"/>
          <w:szCs w:val="16"/>
        </w:rPr>
        <w:tab/>
      </w:r>
      <w:r w:rsidRPr="002B194D">
        <w:rPr>
          <w:rFonts w:asciiTheme="minorHAnsi" w:hAnsiTheme="minorHAnsi" w:cstheme="minorHAnsi"/>
          <w:color w:val="000000" w:themeColor="text1"/>
          <w:sz w:val="18"/>
          <w:szCs w:val="16"/>
        </w:rPr>
        <w:tab/>
      </w: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Cooling system</w:t>
      </w:r>
    </w:p>
    <w:p w14:paraId="2B4E81FE" w14:textId="77777777" w:rsidR="005C3CF5" w:rsidRPr="002B194D" w:rsidRDefault="005C3CF5" w:rsidP="003116F4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276" w:lineRule="auto"/>
        <w:ind w:left="1134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Solar PV system</w:t>
      </w:r>
      <w:r w:rsidRPr="002B194D">
        <w:rPr>
          <w:rFonts w:asciiTheme="minorHAnsi" w:hAnsiTheme="minorHAnsi" w:cstheme="minorHAnsi"/>
          <w:sz w:val="20"/>
          <w:szCs w:val="18"/>
        </w:rPr>
        <w:tab/>
      </w: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Lighting system (hybrid solar and grid lights)</w:t>
      </w:r>
    </w:p>
    <w:p w14:paraId="7DDDAD2F" w14:textId="77777777" w:rsidR="005C3CF5" w:rsidRPr="002B194D" w:rsidRDefault="005C3CF5" w:rsidP="003116F4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276" w:lineRule="auto"/>
        <w:ind w:left="1134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 xml:space="preserve">BLDC fans system </w:t>
      </w:r>
      <w:r w:rsidRPr="002B194D">
        <w:rPr>
          <w:rFonts w:asciiTheme="minorHAnsi" w:hAnsiTheme="minorHAnsi" w:cstheme="minorHAnsi"/>
          <w:sz w:val="20"/>
          <w:szCs w:val="18"/>
        </w:rPr>
        <w:tab/>
      </w: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Power system improvement</w:t>
      </w:r>
    </w:p>
    <w:p w14:paraId="3C49E1F4" w14:textId="77777777" w:rsidR="005C3CF5" w:rsidRPr="002B194D" w:rsidRDefault="005C3CF5" w:rsidP="003116F4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276" w:lineRule="auto"/>
        <w:ind w:left="1134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Steam</w:t>
      </w:r>
      <w:r w:rsidRPr="002B194D">
        <w:rPr>
          <w:rFonts w:asciiTheme="minorHAnsi" w:hAnsiTheme="minorHAnsi" w:cstheme="minorHAnsi"/>
          <w:sz w:val="20"/>
          <w:szCs w:val="18"/>
        </w:rPr>
        <w:tab/>
      </w: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 xml:space="preserve"> </w:t>
      </w:r>
      <w:r w:rsidRPr="002B194D">
        <w:rPr>
          <w:rFonts w:asciiTheme="minorHAnsi" w:hAnsiTheme="minorHAnsi" w:cstheme="minorHAnsi"/>
          <w:sz w:val="20"/>
          <w:szCs w:val="18"/>
        </w:rPr>
        <w:tab/>
        <w:t>Waste to energy / Cogeneration system</w:t>
      </w:r>
      <w:r w:rsidRPr="002B194D">
        <w:rPr>
          <w:rFonts w:asciiTheme="minorHAnsi" w:hAnsiTheme="minorHAnsi" w:cstheme="minorHAnsi"/>
          <w:sz w:val="20"/>
          <w:szCs w:val="18"/>
        </w:rPr>
        <w:tab/>
      </w:r>
    </w:p>
    <w:p w14:paraId="796E2D79" w14:textId="77777777" w:rsidR="005C3CF5" w:rsidRPr="002B194D" w:rsidRDefault="005C3CF5" w:rsidP="003116F4">
      <w:pPr>
        <w:pStyle w:val="ListParagraph"/>
        <w:tabs>
          <w:tab w:val="left" w:pos="1701"/>
          <w:tab w:val="left" w:pos="5490"/>
          <w:tab w:val="left" w:pos="5954"/>
          <w:tab w:val="left" w:pos="6798"/>
          <w:tab w:val="right" w:pos="9936"/>
        </w:tabs>
        <w:spacing w:line="276" w:lineRule="auto"/>
        <w:ind w:left="1134"/>
        <w:rPr>
          <w:rFonts w:asciiTheme="minorHAnsi" w:hAnsiTheme="minorHAnsi" w:cstheme="minorHAnsi"/>
          <w:sz w:val="20"/>
          <w:szCs w:val="18"/>
        </w:rPr>
      </w:pPr>
      <w:r w:rsidRPr="002B194D">
        <w:rPr>
          <w:rFonts w:ascii="Segoe UI Symbol" w:hAnsi="Segoe UI Symbol" w:cs="Segoe UI Symbol"/>
          <w:sz w:val="20"/>
          <w:szCs w:val="18"/>
        </w:rPr>
        <w:t>☐</w:t>
      </w:r>
      <w:r w:rsidRPr="002B194D">
        <w:rPr>
          <w:rFonts w:asciiTheme="minorHAnsi" w:hAnsiTheme="minorHAnsi" w:cstheme="minorHAnsi"/>
          <w:sz w:val="20"/>
          <w:szCs w:val="18"/>
        </w:rPr>
        <w:tab/>
        <w:t xml:space="preserve">Others </w:t>
      </w:r>
      <w:r w:rsidRPr="002B194D">
        <w:rPr>
          <w:rFonts w:asciiTheme="minorHAnsi" w:hAnsiTheme="minorHAnsi" w:cstheme="minorHAnsi"/>
          <w:sz w:val="20"/>
        </w:rPr>
        <w:t>(please specify): ………………………………………………………………………………………</w:t>
      </w:r>
    </w:p>
    <w:p w14:paraId="60A3B5C0" w14:textId="03BBAFC4" w:rsidR="00BD5B0E" w:rsidRPr="002B194D" w:rsidRDefault="00E30B55" w:rsidP="001447F3">
      <w:pPr>
        <w:tabs>
          <w:tab w:val="left" w:pos="6798"/>
          <w:tab w:val="right" w:pos="9936"/>
        </w:tabs>
        <w:spacing w:after="0"/>
        <w:ind w:left="392"/>
        <w:rPr>
          <w:rFonts w:asciiTheme="minorHAnsi" w:hAnsiTheme="minorHAnsi" w:cstheme="minorHAnsi"/>
          <w:b/>
          <w:bCs/>
          <w:sz w:val="20"/>
        </w:rPr>
      </w:pPr>
      <w:r w:rsidRPr="002B194D">
        <w:rPr>
          <w:rFonts w:asciiTheme="minorHAnsi" w:hAnsiTheme="minorHAnsi" w:cstheme="minorHAnsi"/>
          <w:b/>
          <w:bCs/>
          <w:sz w:val="20"/>
        </w:rPr>
        <w:t>​​​​​​​​​</w:t>
      </w:r>
    </w:p>
    <w:p w14:paraId="5587DB18" w14:textId="7FF300A4" w:rsidR="00BD5B0E" w:rsidRPr="002B194D" w:rsidRDefault="00E6245E" w:rsidP="00BD5B0E">
      <w:pPr>
        <w:tabs>
          <w:tab w:val="left" w:pos="6798"/>
          <w:tab w:val="right" w:pos="9936"/>
        </w:tabs>
        <w:spacing w:after="0"/>
        <w:ind w:left="392"/>
        <w:rPr>
          <w:rFonts w:asciiTheme="minorHAnsi" w:hAnsiTheme="minorHAnsi" w:cstheme="minorHAnsi"/>
          <w:b/>
          <w:bCs/>
          <w:sz w:val="20"/>
        </w:rPr>
      </w:pPr>
      <w:r w:rsidRPr="002B194D">
        <w:rPr>
          <w:rFonts w:asciiTheme="minorHAnsi" w:hAnsiTheme="minorHAnsi" w:cstheme="minorHAnsi"/>
          <w:b/>
          <w:bCs/>
          <w:sz w:val="20"/>
        </w:rPr>
        <w:t>Name</w:t>
      </w:r>
      <w:r w:rsidR="00A62DB7" w:rsidRPr="002B194D">
        <w:rPr>
          <w:rFonts w:asciiTheme="minorHAnsi" w:hAnsiTheme="minorHAnsi" w:cstheme="minorHAnsi"/>
          <w:b/>
          <w:bCs/>
          <w:sz w:val="20"/>
        </w:rPr>
        <w:t xml:space="preserve"> </w:t>
      </w:r>
      <w:r w:rsidR="00D2053A" w:rsidRPr="002B194D">
        <w:rPr>
          <w:rFonts w:asciiTheme="minorHAnsi" w:hAnsiTheme="minorHAnsi" w:cstheme="minorHAnsi"/>
          <w:b/>
          <w:bCs/>
          <w:sz w:val="20"/>
        </w:rPr>
        <w:t xml:space="preserve">and </w:t>
      </w:r>
      <w:r w:rsidR="00654AD2" w:rsidRPr="002B194D">
        <w:rPr>
          <w:rFonts w:asciiTheme="minorHAnsi" w:hAnsiTheme="minorHAnsi" w:cstheme="minorHAnsi"/>
          <w:b/>
          <w:bCs/>
          <w:sz w:val="20"/>
        </w:rPr>
        <w:t>s</w:t>
      </w:r>
      <w:r w:rsidR="00D2053A" w:rsidRPr="002B194D">
        <w:rPr>
          <w:rFonts w:asciiTheme="minorHAnsi" w:hAnsiTheme="minorHAnsi" w:cstheme="minorHAnsi"/>
          <w:b/>
          <w:bCs/>
          <w:sz w:val="20"/>
        </w:rPr>
        <w:t>ignature</w:t>
      </w:r>
      <w:r w:rsidR="00077E3E" w:rsidRPr="002B194D">
        <w:rPr>
          <w:rFonts w:asciiTheme="minorHAnsi" w:hAnsiTheme="minorHAnsi" w:cstheme="minorHAnsi"/>
          <w:b/>
          <w:bCs/>
          <w:sz w:val="20"/>
        </w:rPr>
        <w:t xml:space="preserve"> of </w:t>
      </w:r>
      <w:r w:rsidR="00654AD2" w:rsidRPr="002B194D">
        <w:rPr>
          <w:rFonts w:asciiTheme="minorHAnsi" w:hAnsiTheme="minorHAnsi" w:cstheme="minorHAnsi"/>
          <w:b/>
          <w:bCs/>
          <w:sz w:val="20"/>
        </w:rPr>
        <w:t xml:space="preserve">the </w:t>
      </w:r>
      <w:r w:rsidR="00881CED" w:rsidRPr="002B194D">
        <w:rPr>
          <w:rFonts w:asciiTheme="minorHAnsi" w:hAnsiTheme="minorHAnsi" w:cstheme="minorHAnsi"/>
          <w:b/>
          <w:bCs/>
          <w:sz w:val="20"/>
        </w:rPr>
        <w:t>company’s representative</w:t>
      </w:r>
      <w:r w:rsidRPr="002B194D">
        <w:rPr>
          <w:rFonts w:asciiTheme="minorHAnsi" w:hAnsiTheme="minorHAnsi" w:cstheme="minorHAnsi"/>
          <w:b/>
          <w:bCs/>
          <w:sz w:val="20"/>
        </w:rPr>
        <w:t>: _____________________________</w:t>
      </w:r>
      <w:r w:rsidR="007B75BF" w:rsidRPr="002B194D">
        <w:rPr>
          <w:rFonts w:asciiTheme="minorHAnsi" w:hAnsiTheme="minorHAnsi" w:cstheme="minorHAnsi"/>
          <w:b/>
          <w:bCs/>
          <w:sz w:val="20"/>
        </w:rPr>
        <w:t>_</w:t>
      </w:r>
    </w:p>
    <w:p w14:paraId="4CA93DF8" w14:textId="56884967" w:rsidR="00BD5B0E" w:rsidRPr="002B194D" w:rsidRDefault="00BD5B0E" w:rsidP="00BD5B0E">
      <w:pPr>
        <w:tabs>
          <w:tab w:val="left" w:pos="6798"/>
          <w:tab w:val="right" w:pos="9936"/>
        </w:tabs>
        <w:spacing w:after="0"/>
        <w:ind w:left="392"/>
        <w:rPr>
          <w:rFonts w:asciiTheme="minorHAnsi" w:hAnsiTheme="minorHAnsi" w:cstheme="minorHAnsi"/>
          <w:b/>
          <w:bCs/>
          <w:sz w:val="20"/>
        </w:rPr>
      </w:pPr>
      <w:r w:rsidRPr="002B194D">
        <w:rPr>
          <w:rFonts w:asciiTheme="minorHAnsi" w:hAnsiTheme="minorHAnsi" w:cstheme="minorHAnsi"/>
          <w:b/>
          <w:bCs/>
          <w:sz w:val="20"/>
        </w:rPr>
        <w:t>Date: _________________________</w:t>
      </w:r>
    </w:p>
    <w:p w14:paraId="65175F20" w14:textId="77777777" w:rsidR="00BD5B0E" w:rsidRPr="002B194D" w:rsidRDefault="00BD5B0E" w:rsidP="00BD5B0E">
      <w:pPr>
        <w:tabs>
          <w:tab w:val="left" w:pos="6798"/>
          <w:tab w:val="right" w:pos="9936"/>
        </w:tabs>
        <w:ind w:left="392"/>
        <w:rPr>
          <w:rFonts w:asciiTheme="minorHAnsi" w:hAnsiTheme="minorHAnsi" w:cstheme="minorHAnsi"/>
          <w:szCs w:val="22"/>
        </w:rPr>
      </w:pPr>
    </w:p>
    <w:sectPr w:rsidR="00BD5B0E" w:rsidRPr="002B194D" w:rsidSect="00E702F1">
      <w:type w:val="continuous"/>
      <w:pgSz w:w="12240" w:h="15840"/>
      <w:pgMar w:top="851" w:right="616" w:bottom="851" w:left="1152" w:header="864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58B53" w14:textId="77777777" w:rsidR="000E3DEC" w:rsidRPr="00556B0F" w:rsidRDefault="000E3DEC" w:rsidP="00171482">
      <w:pPr>
        <w:spacing w:after="0" w:line="240" w:lineRule="auto"/>
      </w:pPr>
      <w:r w:rsidRPr="00556B0F">
        <w:separator/>
      </w:r>
    </w:p>
  </w:endnote>
  <w:endnote w:type="continuationSeparator" w:id="0">
    <w:p w14:paraId="2ADAC0F8" w14:textId="77777777" w:rsidR="000E3DEC" w:rsidRPr="00556B0F" w:rsidRDefault="000E3DEC" w:rsidP="00171482">
      <w:pPr>
        <w:spacing w:after="0" w:line="240" w:lineRule="auto"/>
      </w:pPr>
      <w:r w:rsidRPr="00556B0F">
        <w:continuationSeparator/>
      </w:r>
    </w:p>
  </w:endnote>
  <w:endnote w:type="continuationNotice" w:id="1">
    <w:p w14:paraId="4C4BF0A5" w14:textId="77777777" w:rsidR="008B66F8" w:rsidRDefault="008B66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A91" w14:textId="4645CFAB" w:rsidR="00F3729C" w:rsidRPr="00556B0F" w:rsidRDefault="00FB2349" w:rsidP="00F3729C">
    <w:pPr>
      <w:pStyle w:val="Footer"/>
      <w:tabs>
        <w:tab w:val="clear" w:pos="9360"/>
      </w:tabs>
      <w:rPr>
        <w:rFonts w:ascii="Open Sans" w:hAnsi="Open Sans" w:cs="Open Sans"/>
        <w:b/>
        <w:bCs/>
        <w:sz w:val="20"/>
      </w:rPr>
    </w:pPr>
    <w:r w:rsidRPr="00556B0F">
      <w:rPr>
        <w:noProof/>
      </w:rPr>
      <mc:AlternateContent>
        <mc:Choice Requires="wps">
          <w:drawing>
            <wp:anchor distT="4294967295" distB="4294967295" distL="114300" distR="114300" simplePos="0" relativeHeight="251658245" behindDoc="0" locked="0" layoutInCell="1" allowOverlap="1" wp14:anchorId="207001C7" wp14:editId="039D5801">
              <wp:simplePos x="0" y="0"/>
              <wp:positionH relativeFrom="column">
                <wp:posOffset>75565</wp:posOffset>
              </wp:positionH>
              <wp:positionV relativeFrom="paragraph">
                <wp:posOffset>-6351</wp:posOffset>
              </wp:positionV>
              <wp:extent cx="6212205" cy="0"/>
              <wp:effectExtent l="0" t="0" r="0" b="0"/>
              <wp:wrapNone/>
              <wp:docPr id="169385767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12205" cy="0"/>
                      </a:xfrm>
                      <a:prstGeom prst="line">
                        <a:avLst/>
                      </a:prstGeom>
                      <a:ln w="9525">
                        <a:solidFill>
                          <a:srgbClr val="27A1D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23CA9E" id="Straight Connector 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95pt,-.5pt" to="495.1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" strokecolor="#27a1da">
              <v:stroke joinstyle="miter"/>
              <o:lock v:ext="edit" shapetype="f"/>
            </v:line>
          </w:pict>
        </mc:Fallback>
      </mc:AlternateContent>
    </w:r>
    <w:r w:rsidRPr="00556B0F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1951B04" wp14:editId="4B152A5A">
              <wp:simplePos x="0" y="0"/>
              <wp:positionH relativeFrom="margin">
                <wp:posOffset>0</wp:posOffset>
              </wp:positionH>
              <wp:positionV relativeFrom="paragraph">
                <wp:posOffset>21590</wp:posOffset>
              </wp:positionV>
              <wp:extent cx="4152900" cy="552450"/>
              <wp:effectExtent l="0" t="0" r="0" b="0"/>
              <wp:wrapNone/>
              <wp:docPr id="10335936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529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7C896C" w14:textId="77777777" w:rsidR="00F3729C" w:rsidRPr="00556B0F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556B0F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>Address:17</w:t>
                          </w:r>
                          <w:r w:rsidRPr="00556B0F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  <w:vertAlign w:val="superscript"/>
                            </w:rPr>
                            <w:t>th</w:t>
                          </w:r>
                          <w:r w:rsidRPr="00556B0F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 xml:space="preserve">, GIA Tower, Sopheak Mongkol Rd, Koh Pich, Phnom Penh, Cambodia. </w:t>
                          </w:r>
                        </w:p>
                        <w:p w14:paraId="0BB0DCD6" w14:textId="77777777" w:rsidR="00F3729C" w:rsidRPr="00556B0F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556B0F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>CAPRED is funded by the Australian Government and implemented by Cowater International</w:t>
                          </w:r>
                        </w:p>
                        <w:p w14:paraId="1B14C719" w14:textId="77777777" w:rsidR="00F3729C" w:rsidRPr="00556B0F" w:rsidRDefault="00F3729C" w:rsidP="0081259F">
                          <w:pPr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51B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.7pt;width:327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" filled="f" stroked="f" strokeweight=".5pt">
              <v:textbox>
                <w:txbxContent>
                  <w:p w14:paraId="737C896C" w14:textId="77777777" w:rsidR="00F3729C" w:rsidRPr="00556B0F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556B0F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>Address:17</w:t>
                    </w:r>
                    <w:r w:rsidRPr="00556B0F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  <w:vertAlign w:val="superscript"/>
                      </w:rPr>
                      <w:t>th</w:t>
                    </w:r>
                    <w:r w:rsidRPr="00556B0F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 xml:space="preserve">, GIA Tower, Sopheak Mongkol Rd, Koh Pich, Phnom Penh, Cambodia. </w:t>
                    </w:r>
                  </w:p>
                  <w:p w14:paraId="0BB0DCD6" w14:textId="77777777" w:rsidR="00F3729C" w:rsidRPr="00556B0F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556B0F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>CAPRED is funded by the Australian Government and implemented by Cowater International</w:t>
                    </w:r>
                  </w:p>
                  <w:p w14:paraId="1B14C719" w14:textId="77777777" w:rsidR="00F3729C" w:rsidRPr="00556B0F" w:rsidRDefault="00F3729C" w:rsidP="0081259F">
                    <w:pPr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556B0F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D152BF2" wp14:editId="0667765E">
              <wp:simplePos x="0" y="0"/>
              <wp:positionH relativeFrom="column">
                <wp:posOffset>5105400</wp:posOffset>
              </wp:positionH>
              <wp:positionV relativeFrom="paragraph">
                <wp:posOffset>24130</wp:posOffset>
              </wp:positionV>
              <wp:extent cx="1476375" cy="409575"/>
              <wp:effectExtent l="0" t="0" r="0" b="0"/>
              <wp:wrapNone/>
              <wp:docPr id="35219869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76375" cy="4095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2D1EA" w14:textId="77777777" w:rsidR="00F3729C" w:rsidRPr="00556B0F" w:rsidRDefault="00BB65A5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  <w:r w:rsidRPr="00556B0F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" w:history="1">
                            <w:r w:rsidRPr="00556B0F">
                              <w:rPr>
                                <w:rFonts w:ascii="Calibri" w:hAnsi="Calibri" w:cs="Calibri"/>
                                <w:color w:val="2597CD"/>
                                <w:sz w:val="16"/>
                                <w:szCs w:val="16"/>
                              </w:rPr>
                              <w:t>info@capred.org</w:t>
                            </w:r>
                          </w:hyperlink>
                          <w:r w:rsidRPr="00556B0F"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  <w:br/>
                            <w:t>Website:</w:t>
                          </w:r>
                          <w:r w:rsidR="00011CD8" w:rsidRPr="00556B0F">
                            <w:rPr>
                              <w:rFonts w:ascii="Calibri" w:hAnsi="Calibri" w:cs="Calibri" w:hint="cs"/>
                              <w:color w:val="2597CD"/>
                              <w:sz w:val="16"/>
                              <w:szCs w:val="16"/>
                              <w:cs/>
                            </w:rPr>
                            <w:t xml:space="preserve"> www.capred.org</w:t>
                          </w:r>
                        </w:p>
                        <w:p w14:paraId="7C3BECE6" w14:textId="77777777" w:rsidR="00F3729C" w:rsidRPr="00556B0F" w:rsidRDefault="00F3729C" w:rsidP="0081259F">
                          <w:pPr>
                            <w:pStyle w:val="Footer"/>
                            <w:tabs>
                              <w:tab w:val="left" w:pos="5103"/>
                            </w:tabs>
                            <w:spacing w:line="276" w:lineRule="auto"/>
                            <w:rPr>
                              <w:rFonts w:ascii="Calibri" w:hAnsi="Calibri" w:cs="Calibri"/>
                              <w:color w:val="2597C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52BF2" id="Text Box 1" o:spid="_x0000_s1027" type="#_x0000_t202" style="position:absolute;margin-left:402pt;margin-top:1.9pt;width:116.25pt;height: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" filled="f" stroked="f" strokeweight=".5pt">
              <v:textbox>
                <w:txbxContent>
                  <w:p w14:paraId="7902D1EA" w14:textId="77777777" w:rsidR="00F3729C" w:rsidRPr="00556B0F" w:rsidRDefault="00BB65A5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  <w:r w:rsidRPr="00556B0F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t xml:space="preserve">Email: </w:t>
                    </w:r>
                    <w:hyperlink r:id="rId2" w:history="1">
                      <w:r w:rsidRPr="00556B0F">
                        <w:rPr>
                          <w:rFonts w:ascii="Calibri" w:hAnsi="Calibri" w:cs="Calibri"/>
                          <w:color w:val="2597CD"/>
                          <w:sz w:val="16"/>
                          <w:szCs w:val="16"/>
                        </w:rPr>
                        <w:t>info@capred.org</w:t>
                      </w:r>
                    </w:hyperlink>
                    <w:r w:rsidRPr="00556B0F"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  <w:br/>
                      <w:t>Website:</w:t>
                    </w:r>
                    <w:r w:rsidR="00011CD8" w:rsidRPr="00556B0F">
                      <w:rPr>
                        <w:rFonts w:ascii="Calibri" w:hAnsi="Calibri" w:cs="Calibri" w:hint="cs"/>
                        <w:color w:val="2597CD"/>
                        <w:sz w:val="16"/>
                        <w:szCs w:val="16"/>
                        <w:cs/>
                      </w:rPr>
                      <w:t xml:space="preserve"> www.capred.org</w:t>
                    </w:r>
                  </w:p>
                  <w:p w14:paraId="7C3BECE6" w14:textId="77777777" w:rsidR="00F3729C" w:rsidRPr="00556B0F" w:rsidRDefault="00F3729C" w:rsidP="0081259F">
                    <w:pPr>
                      <w:pStyle w:val="Footer"/>
                      <w:tabs>
                        <w:tab w:val="left" w:pos="5103"/>
                      </w:tabs>
                      <w:spacing w:line="276" w:lineRule="auto"/>
                      <w:rPr>
                        <w:rFonts w:ascii="Calibri" w:hAnsi="Calibri" w:cs="Calibri"/>
                        <w:color w:val="2597C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084F879" w14:textId="77777777" w:rsidR="00F3729C" w:rsidRPr="00556B0F" w:rsidRDefault="001C14AF" w:rsidP="00F3729C">
    <w:pPr>
      <w:pStyle w:val="Footer"/>
    </w:pPr>
    <w:r w:rsidRPr="00556B0F">
      <w:rPr>
        <w:noProof/>
        <w:cs/>
      </w:rPr>
      <w:drawing>
        <wp:anchor distT="0" distB="0" distL="114300" distR="114300" simplePos="0" relativeHeight="251658246" behindDoc="0" locked="0" layoutInCell="1" allowOverlap="1" wp14:anchorId="6451F0BE" wp14:editId="389965E2">
          <wp:simplePos x="0" y="0"/>
          <wp:positionH relativeFrom="column">
            <wp:posOffset>0</wp:posOffset>
          </wp:positionH>
          <wp:positionV relativeFrom="paragraph">
            <wp:posOffset>36297</wp:posOffset>
          </wp:positionV>
          <wp:extent cx="6309360" cy="808990"/>
          <wp:effectExtent l="0" t="0" r="0" b="0"/>
          <wp:wrapNone/>
          <wp:docPr id="1177857137" name="Picture 1177857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B1ECD" w14:textId="77777777" w:rsidR="000E3DEC" w:rsidRPr="00556B0F" w:rsidRDefault="000E3DEC" w:rsidP="00171482">
      <w:pPr>
        <w:spacing w:after="0" w:line="240" w:lineRule="auto"/>
      </w:pPr>
      <w:r w:rsidRPr="00556B0F">
        <w:separator/>
      </w:r>
    </w:p>
  </w:footnote>
  <w:footnote w:type="continuationSeparator" w:id="0">
    <w:p w14:paraId="36DC6190" w14:textId="77777777" w:rsidR="000E3DEC" w:rsidRPr="00556B0F" w:rsidRDefault="000E3DEC" w:rsidP="00171482">
      <w:pPr>
        <w:spacing w:after="0" w:line="240" w:lineRule="auto"/>
      </w:pPr>
      <w:r w:rsidRPr="00556B0F">
        <w:continuationSeparator/>
      </w:r>
    </w:p>
  </w:footnote>
  <w:footnote w:type="continuationNotice" w:id="1">
    <w:p w14:paraId="36C79D46" w14:textId="77777777" w:rsidR="008B66F8" w:rsidRDefault="008B66F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B050A" w14:textId="35A588C3" w:rsidR="00F3729C" w:rsidRPr="00556B0F" w:rsidRDefault="0081259F">
    <w:pPr>
      <w:pStyle w:val="Header"/>
    </w:pPr>
    <w:r w:rsidRPr="00556B0F">
      <w:rPr>
        <w:noProof/>
      </w:rPr>
      <w:drawing>
        <wp:anchor distT="0" distB="0" distL="114300" distR="114300" simplePos="0" relativeHeight="251658243" behindDoc="0" locked="0" layoutInCell="1" allowOverlap="1" wp14:anchorId="36A02ADF" wp14:editId="47699582">
          <wp:simplePos x="0" y="0"/>
          <wp:positionH relativeFrom="margin">
            <wp:posOffset>3721100</wp:posOffset>
          </wp:positionH>
          <wp:positionV relativeFrom="margin">
            <wp:posOffset>-450850</wp:posOffset>
          </wp:positionV>
          <wp:extent cx="2584450" cy="239395"/>
          <wp:effectExtent l="0" t="0" r="6350" b="1905"/>
          <wp:wrapThrough wrapText="bothSides">
            <wp:wrapPolygon edited="0">
              <wp:start x="0" y="0"/>
              <wp:lineTo x="0" y="20626"/>
              <wp:lineTo x="21547" y="20626"/>
              <wp:lineTo x="21547" y="0"/>
              <wp:lineTo x="0" y="0"/>
            </wp:wrapPolygon>
          </wp:wrapThrough>
          <wp:docPr id="881960940" name="Picture 8819609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239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349" w:rsidRPr="00556B0F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32D098EB" wp14:editId="24E9BA87">
              <wp:simplePos x="0" y="0"/>
              <wp:positionH relativeFrom="margin">
                <wp:posOffset>3810</wp:posOffset>
              </wp:positionH>
              <wp:positionV relativeFrom="paragraph">
                <wp:posOffset>167639</wp:posOffset>
              </wp:positionV>
              <wp:extent cx="6305550" cy="0"/>
              <wp:effectExtent l="0" t="0" r="0" b="0"/>
              <wp:wrapNone/>
              <wp:docPr id="1768256323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05550" cy="0"/>
                      </a:xfrm>
                      <a:prstGeom prst="line">
                        <a:avLst/>
                      </a:prstGeom>
                      <a:ln>
                        <a:solidFill>
                          <a:srgbClr val="0C425E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DA737D" id="Straight Connector 4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.3pt,13.2pt" to="496.8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" strokecolor="#0c425e" strokeweight="1pt">
              <v:stroke joinstyle="miter"/>
              <o:lock v:ext="edit" shapetype="f"/>
              <w10:wrap anchorx="margin"/>
            </v:line>
          </w:pict>
        </mc:Fallback>
      </mc:AlternateContent>
    </w:r>
    <w:r w:rsidR="00171482" w:rsidRPr="00556B0F">
      <w:rPr>
        <w:noProof/>
      </w:rPr>
      <w:drawing>
        <wp:anchor distT="0" distB="0" distL="114300" distR="114300" simplePos="0" relativeHeight="251658240" behindDoc="0" locked="0" layoutInCell="1" allowOverlap="1" wp14:anchorId="193FE412" wp14:editId="328585C5">
          <wp:simplePos x="0" y="0"/>
          <wp:positionH relativeFrom="margin">
            <wp:posOffset>-3810</wp:posOffset>
          </wp:positionH>
          <wp:positionV relativeFrom="margin">
            <wp:posOffset>-441960</wp:posOffset>
          </wp:positionV>
          <wp:extent cx="1231265" cy="247015"/>
          <wp:effectExtent l="0" t="0" r="635" b="0"/>
          <wp:wrapSquare wrapText="bothSides"/>
          <wp:docPr id="1971892639" name="Picture 19718926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65" cy="247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B0F">
      <w:rPr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762E"/>
    <w:multiLevelType w:val="multilevel"/>
    <w:tmpl w:val="4C9E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F2AB1"/>
    <w:multiLevelType w:val="hybridMultilevel"/>
    <w:tmpl w:val="E376E5F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A714698"/>
    <w:multiLevelType w:val="hybridMultilevel"/>
    <w:tmpl w:val="6F0EC716"/>
    <w:lvl w:ilvl="0" w:tplc="3536C1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C75FC0"/>
    <w:multiLevelType w:val="hybridMultilevel"/>
    <w:tmpl w:val="38521E88"/>
    <w:lvl w:ilvl="0" w:tplc="0409001B">
      <w:start w:val="1"/>
      <w:numFmt w:val="lowerRoman"/>
      <w:lvlText w:val="%1."/>
      <w:lvlJc w:val="right"/>
      <w:pPr>
        <w:ind w:left="1859" w:hanging="360"/>
      </w:pPr>
    </w:lvl>
    <w:lvl w:ilvl="1" w:tplc="0C090019" w:tentative="1">
      <w:start w:val="1"/>
      <w:numFmt w:val="lowerLetter"/>
      <w:lvlText w:val="%2."/>
      <w:lvlJc w:val="left"/>
      <w:pPr>
        <w:ind w:left="2579" w:hanging="360"/>
      </w:pPr>
    </w:lvl>
    <w:lvl w:ilvl="2" w:tplc="0C09001B" w:tentative="1">
      <w:start w:val="1"/>
      <w:numFmt w:val="lowerRoman"/>
      <w:lvlText w:val="%3."/>
      <w:lvlJc w:val="right"/>
      <w:pPr>
        <w:ind w:left="3299" w:hanging="180"/>
      </w:pPr>
    </w:lvl>
    <w:lvl w:ilvl="3" w:tplc="0C09000F" w:tentative="1">
      <w:start w:val="1"/>
      <w:numFmt w:val="decimal"/>
      <w:lvlText w:val="%4."/>
      <w:lvlJc w:val="left"/>
      <w:pPr>
        <w:ind w:left="4019" w:hanging="360"/>
      </w:pPr>
    </w:lvl>
    <w:lvl w:ilvl="4" w:tplc="0C090019" w:tentative="1">
      <w:start w:val="1"/>
      <w:numFmt w:val="lowerLetter"/>
      <w:lvlText w:val="%5."/>
      <w:lvlJc w:val="left"/>
      <w:pPr>
        <w:ind w:left="4739" w:hanging="360"/>
      </w:pPr>
    </w:lvl>
    <w:lvl w:ilvl="5" w:tplc="0C09001B" w:tentative="1">
      <w:start w:val="1"/>
      <w:numFmt w:val="lowerRoman"/>
      <w:lvlText w:val="%6."/>
      <w:lvlJc w:val="right"/>
      <w:pPr>
        <w:ind w:left="5459" w:hanging="180"/>
      </w:pPr>
    </w:lvl>
    <w:lvl w:ilvl="6" w:tplc="0C09000F" w:tentative="1">
      <w:start w:val="1"/>
      <w:numFmt w:val="decimal"/>
      <w:lvlText w:val="%7."/>
      <w:lvlJc w:val="left"/>
      <w:pPr>
        <w:ind w:left="6179" w:hanging="360"/>
      </w:pPr>
    </w:lvl>
    <w:lvl w:ilvl="7" w:tplc="0C090019" w:tentative="1">
      <w:start w:val="1"/>
      <w:numFmt w:val="lowerLetter"/>
      <w:lvlText w:val="%8."/>
      <w:lvlJc w:val="left"/>
      <w:pPr>
        <w:ind w:left="6899" w:hanging="360"/>
      </w:pPr>
    </w:lvl>
    <w:lvl w:ilvl="8" w:tplc="0C09001B" w:tentative="1">
      <w:start w:val="1"/>
      <w:numFmt w:val="lowerRoman"/>
      <w:lvlText w:val="%9."/>
      <w:lvlJc w:val="right"/>
      <w:pPr>
        <w:ind w:left="7619" w:hanging="180"/>
      </w:pPr>
    </w:lvl>
  </w:abstractNum>
  <w:abstractNum w:abstractNumId="4" w15:restartNumberingAfterBreak="0">
    <w:nsid w:val="19D25529"/>
    <w:multiLevelType w:val="hybridMultilevel"/>
    <w:tmpl w:val="A85C5C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2C6C1B"/>
    <w:multiLevelType w:val="multilevel"/>
    <w:tmpl w:val="2A6E3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E84CF4"/>
    <w:multiLevelType w:val="multilevel"/>
    <w:tmpl w:val="9B6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9527B6"/>
    <w:multiLevelType w:val="multilevel"/>
    <w:tmpl w:val="5630D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0C158B"/>
    <w:multiLevelType w:val="multilevel"/>
    <w:tmpl w:val="6D2E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4E5852"/>
    <w:multiLevelType w:val="multilevel"/>
    <w:tmpl w:val="FCE6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91FFE"/>
    <w:multiLevelType w:val="hybridMultilevel"/>
    <w:tmpl w:val="21484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B3386"/>
    <w:multiLevelType w:val="hybridMultilevel"/>
    <w:tmpl w:val="D16255F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A373D28"/>
    <w:multiLevelType w:val="multilevel"/>
    <w:tmpl w:val="B34869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0293E66"/>
    <w:multiLevelType w:val="hybridMultilevel"/>
    <w:tmpl w:val="C64258D2"/>
    <w:lvl w:ilvl="0" w:tplc="040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4" w15:restartNumberingAfterBreak="0">
    <w:nsid w:val="33127473"/>
    <w:multiLevelType w:val="hybridMultilevel"/>
    <w:tmpl w:val="614401BA"/>
    <w:lvl w:ilvl="0" w:tplc="9A38C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180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E4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C4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6E8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CCE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2B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04E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4807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42C411D"/>
    <w:multiLevelType w:val="multilevel"/>
    <w:tmpl w:val="584A9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7B6464"/>
    <w:multiLevelType w:val="hybridMultilevel"/>
    <w:tmpl w:val="F5A66E1C"/>
    <w:lvl w:ilvl="0" w:tplc="0CD462F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AD41336"/>
    <w:multiLevelType w:val="multilevel"/>
    <w:tmpl w:val="53B4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0060F3"/>
    <w:multiLevelType w:val="multilevel"/>
    <w:tmpl w:val="3C8C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E00561"/>
    <w:multiLevelType w:val="multilevel"/>
    <w:tmpl w:val="F09A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7C373A5"/>
    <w:multiLevelType w:val="multilevel"/>
    <w:tmpl w:val="82A6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873F3D"/>
    <w:multiLevelType w:val="multilevel"/>
    <w:tmpl w:val="83C2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DF1254"/>
    <w:multiLevelType w:val="multilevel"/>
    <w:tmpl w:val="C1927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110402"/>
    <w:multiLevelType w:val="hybridMultilevel"/>
    <w:tmpl w:val="0BE25A6A"/>
    <w:lvl w:ilvl="0" w:tplc="1098E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914054"/>
    <w:multiLevelType w:val="multilevel"/>
    <w:tmpl w:val="21C6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BA5F9A"/>
    <w:multiLevelType w:val="multilevel"/>
    <w:tmpl w:val="DD26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2B386F"/>
    <w:multiLevelType w:val="hybridMultilevel"/>
    <w:tmpl w:val="57A82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EB36AD"/>
    <w:multiLevelType w:val="multilevel"/>
    <w:tmpl w:val="B0009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2D5D84"/>
    <w:multiLevelType w:val="hybridMultilevel"/>
    <w:tmpl w:val="9FB2D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835E92"/>
    <w:multiLevelType w:val="hybridMultilevel"/>
    <w:tmpl w:val="891C5D8C"/>
    <w:lvl w:ilvl="0" w:tplc="25B4E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75804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55786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1D00E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BD02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B114F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F1A637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EAFEC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1B9A5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30" w15:restartNumberingAfterBreak="0">
    <w:nsid w:val="77794020"/>
    <w:multiLevelType w:val="multilevel"/>
    <w:tmpl w:val="B07E58F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785A54A4"/>
    <w:multiLevelType w:val="hybridMultilevel"/>
    <w:tmpl w:val="A3100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42123">
    <w:abstractNumId w:val="30"/>
  </w:num>
  <w:num w:numId="2" w16cid:durableId="647831080">
    <w:abstractNumId w:val="4"/>
  </w:num>
  <w:num w:numId="3" w16cid:durableId="889263551">
    <w:abstractNumId w:val="1"/>
  </w:num>
  <w:num w:numId="4" w16cid:durableId="839585248">
    <w:abstractNumId w:val="16"/>
  </w:num>
  <w:num w:numId="5" w16cid:durableId="746465556">
    <w:abstractNumId w:val="2"/>
  </w:num>
  <w:num w:numId="6" w16cid:durableId="1214930634">
    <w:abstractNumId w:val="11"/>
  </w:num>
  <w:num w:numId="7" w16cid:durableId="1840535217">
    <w:abstractNumId w:val="10"/>
  </w:num>
  <w:num w:numId="8" w16cid:durableId="1108701220">
    <w:abstractNumId w:val="23"/>
  </w:num>
  <w:num w:numId="9" w16cid:durableId="1167550450">
    <w:abstractNumId w:val="26"/>
  </w:num>
  <w:num w:numId="10" w16cid:durableId="1989819930">
    <w:abstractNumId w:val="13"/>
  </w:num>
  <w:num w:numId="11" w16cid:durableId="1678460894">
    <w:abstractNumId w:val="12"/>
  </w:num>
  <w:num w:numId="12" w16cid:durableId="1283420780">
    <w:abstractNumId w:val="28"/>
  </w:num>
  <w:num w:numId="13" w16cid:durableId="825780387">
    <w:abstractNumId w:val="22"/>
  </w:num>
  <w:num w:numId="14" w16cid:durableId="377703576">
    <w:abstractNumId w:val="5"/>
  </w:num>
  <w:num w:numId="15" w16cid:durableId="672496317">
    <w:abstractNumId w:val="19"/>
  </w:num>
  <w:num w:numId="16" w16cid:durableId="1436554658">
    <w:abstractNumId w:val="24"/>
  </w:num>
  <w:num w:numId="17" w16cid:durableId="2122338935">
    <w:abstractNumId w:val="8"/>
  </w:num>
  <w:num w:numId="18" w16cid:durableId="1327392759">
    <w:abstractNumId w:val="27"/>
  </w:num>
  <w:num w:numId="19" w16cid:durableId="1457218898">
    <w:abstractNumId w:val="15"/>
  </w:num>
  <w:num w:numId="20" w16cid:durableId="135804193">
    <w:abstractNumId w:val="17"/>
  </w:num>
  <w:num w:numId="21" w16cid:durableId="1603953688">
    <w:abstractNumId w:val="0"/>
  </w:num>
  <w:num w:numId="22" w16cid:durableId="1824663631">
    <w:abstractNumId w:val="6"/>
  </w:num>
  <w:num w:numId="23" w16cid:durableId="1103527881">
    <w:abstractNumId w:val="7"/>
  </w:num>
  <w:num w:numId="24" w16cid:durableId="889919637">
    <w:abstractNumId w:val="9"/>
  </w:num>
  <w:num w:numId="25" w16cid:durableId="1979871331">
    <w:abstractNumId w:val="18"/>
  </w:num>
  <w:num w:numId="26" w16cid:durableId="542059585">
    <w:abstractNumId w:val="21"/>
  </w:num>
  <w:num w:numId="27" w16cid:durableId="747701023">
    <w:abstractNumId w:val="20"/>
  </w:num>
  <w:num w:numId="28" w16cid:durableId="1033918669">
    <w:abstractNumId w:val="31"/>
  </w:num>
  <w:num w:numId="29" w16cid:durableId="802386824">
    <w:abstractNumId w:val="25"/>
  </w:num>
  <w:num w:numId="30" w16cid:durableId="1650549762">
    <w:abstractNumId w:val="14"/>
  </w:num>
  <w:num w:numId="31" w16cid:durableId="708919535">
    <w:abstractNumId w:val="29"/>
  </w:num>
  <w:num w:numId="32" w16cid:durableId="1689677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F7E"/>
    <w:rsid w:val="00000D05"/>
    <w:rsid w:val="000013F7"/>
    <w:rsid w:val="00001F7E"/>
    <w:rsid w:val="0000340B"/>
    <w:rsid w:val="00010DDB"/>
    <w:rsid w:val="00011CD8"/>
    <w:rsid w:val="0001211D"/>
    <w:rsid w:val="000127E9"/>
    <w:rsid w:val="00014777"/>
    <w:rsid w:val="000151FB"/>
    <w:rsid w:val="00015F8A"/>
    <w:rsid w:val="000175A2"/>
    <w:rsid w:val="00021058"/>
    <w:rsid w:val="00027344"/>
    <w:rsid w:val="0003002A"/>
    <w:rsid w:val="00032582"/>
    <w:rsid w:val="0003286F"/>
    <w:rsid w:val="00033E60"/>
    <w:rsid w:val="00035BEC"/>
    <w:rsid w:val="000376C0"/>
    <w:rsid w:val="0005376F"/>
    <w:rsid w:val="000566F5"/>
    <w:rsid w:val="0006130B"/>
    <w:rsid w:val="000717B2"/>
    <w:rsid w:val="000726C6"/>
    <w:rsid w:val="00072917"/>
    <w:rsid w:val="00072E97"/>
    <w:rsid w:val="000768E7"/>
    <w:rsid w:val="00077E3E"/>
    <w:rsid w:val="00082CEE"/>
    <w:rsid w:val="00083F4D"/>
    <w:rsid w:val="00084C9A"/>
    <w:rsid w:val="0008647B"/>
    <w:rsid w:val="00086AA7"/>
    <w:rsid w:val="00090A18"/>
    <w:rsid w:val="00092104"/>
    <w:rsid w:val="00093101"/>
    <w:rsid w:val="00094DA7"/>
    <w:rsid w:val="00095EB9"/>
    <w:rsid w:val="000A060E"/>
    <w:rsid w:val="000A251C"/>
    <w:rsid w:val="000A4372"/>
    <w:rsid w:val="000A5CEA"/>
    <w:rsid w:val="000A67AE"/>
    <w:rsid w:val="000A6A80"/>
    <w:rsid w:val="000B1FB2"/>
    <w:rsid w:val="000C2FD5"/>
    <w:rsid w:val="000D5150"/>
    <w:rsid w:val="000D5D8F"/>
    <w:rsid w:val="000E3DEC"/>
    <w:rsid w:val="000E5013"/>
    <w:rsid w:val="000E618F"/>
    <w:rsid w:val="000E7288"/>
    <w:rsid w:val="000F2538"/>
    <w:rsid w:val="0010331F"/>
    <w:rsid w:val="00110956"/>
    <w:rsid w:val="00111AC7"/>
    <w:rsid w:val="00113978"/>
    <w:rsid w:val="0011572D"/>
    <w:rsid w:val="00117BBB"/>
    <w:rsid w:val="0012040A"/>
    <w:rsid w:val="00121FB0"/>
    <w:rsid w:val="00124410"/>
    <w:rsid w:val="001357DE"/>
    <w:rsid w:val="001421A5"/>
    <w:rsid w:val="001426B6"/>
    <w:rsid w:val="00143379"/>
    <w:rsid w:val="00143661"/>
    <w:rsid w:val="00143EDD"/>
    <w:rsid w:val="00144011"/>
    <w:rsid w:val="001447F3"/>
    <w:rsid w:val="00152442"/>
    <w:rsid w:val="00153310"/>
    <w:rsid w:val="0015446A"/>
    <w:rsid w:val="00161128"/>
    <w:rsid w:val="001611CF"/>
    <w:rsid w:val="001629C4"/>
    <w:rsid w:val="00162B30"/>
    <w:rsid w:val="001637D1"/>
    <w:rsid w:val="00163E50"/>
    <w:rsid w:val="00165C97"/>
    <w:rsid w:val="00166419"/>
    <w:rsid w:val="00166DB1"/>
    <w:rsid w:val="001675D0"/>
    <w:rsid w:val="00167643"/>
    <w:rsid w:val="00171482"/>
    <w:rsid w:val="0017166E"/>
    <w:rsid w:val="0017268F"/>
    <w:rsid w:val="001738DA"/>
    <w:rsid w:val="00174500"/>
    <w:rsid w:val="001828EE"/>
    <w:rsid w:val="00185130"/>
    <w:rsid w:val="00187654"/>
    <w:rsid w:val="001904FA"/>
    <w:rsid w:val="00197241"/>
    <w:rsid w:val="001A108F"/>
    <w:rsid w:val="001A4DE3"/>
    <w:rsid w:val="001A4E1A"/>
    <w:rsid w:val="001B05A0"/>
    <w:rsid w:val="001B12E5"/>
    <w:rsid w:val="001C14AF"/>
    <w:rsid w:val="001C1EFE"/>
    <w:rsid w:val="001C2B11"/>
    <w:rsid w:val="001C359B"/>
    <w:rsid w:val="001C6D78"/>
    <w:rsid w:val="001C7B35"/>
    <w:rsid w:val="001D3D19"/>
    <w:rsid w:val="001D5A9F"/>
    <w:rsid w:val="001E59D6"/>
    <w:rsid w:val="0020039D"/>
    <w:rsid w:val="00202630"/>
    <w:rsid w:val="002128FE"/>
    <w:rsid w:val="00215DFE"/>
    <w:rsid w:val="002229E8"/>
    <w:rsid w:val="00223E2D"/>
    <w:rsid w:val="00224170"/>
    <w:rsid w:val="00224908"/>
    <w:rsid w:val="0023304E"/>
    <w:rsid w:val="002335D1"/>
    <w:rsid w:val="00234185"/>
    <w:rsid w:val="00240DC1"/>
    <w:rsid w:val="00244437"/>
    <w:rsid w:val="00245503"/>
    <w:rsid w:val="0024767F"/>
    <w:rsid w:val="002505A3"/>
    <w:rsid w:val="002505E6"/>
    <w:rsid w:val="00254765"/>
    <w:rsid w:val="0025646B"/>
    <w:rsid w:val="00256565"/>
    <w:rsid w:val="00261202"/>
    <w:rsid w:val="00261B61"/>
    <w:rsid w:val="00264778"/>
    <w:rsid w:val="00267520"/>
    <w:rsid w:val="002702F3"/>
    <w:rsid w:val="00270B83"/>
    <w:rsid w:val="00271549"/>
    <w:rsid w:val="00271615"/>
    <w:rsid w:val="002752AE"/>
    <w:rsid w:val="00277458"/>
    <w:rsid w:val="00282541"/>
    <w:rsid w:val="00282E07"/>
    <w:rsid w:val="00287691"/>
    <w:rsid w:val="00290308"/>
    <w:rsid w:val="00290C79"/>
    <w:rsid w:val="00291FFD"/>
    <w:rsid w:val="002941AF"/>
    <w:rsid w:val="002944D8"/>
    <w:rsid w:val="002950B8"/>
    <w:rsid w:val="00296ADF"/>
    <w:rsid w:val="00296BCE"/>
    <w:rsid w:val="002970DA"/>
    <w:rsid w:val="002970FE"/>
    <w:rsid w:val="002A32AB"/>
    <w:rsid w:val="002A4C47"/>
    <w:rsid w:val="002A773E"/>
    <w:rsid w:val="002A7E54"/>
    <w:rsid w:val="002B194D"/>
    <w:rsid w:val="002B22E1"/>
    <w:rsid w:val="002B33ED"/>
    <w:rsid w:val="002B3DDD"/>
    <w:rsid w:val="002C0009"/>
    <w:rsid w:val="002C25CD"/>
    <w:rsid w:val="002C2BFB"/>
    <w:rsid w:val="002C3A40"/>
    <w:rsid w:val="002C4C43"/>
    <w:rsid w:val="002D0B88"/>
    <w:rsid w:val="002D29DA"/>
    <w:rsid w:val="002D3827"/>
    <w:rsid w:val="002D59B3"/>
    <w:rsid w:val="002D63F9"/>
    <w:rsid w:val="002E3218"/>
    <w:rsid w:val="002E3286"/>
    <w:rsid w:val="002E49CE"/>
    <w:rsid w:val="002E6BCC"/>
    <w:rsid w:val="002F7B28"/>
    <w:rsid w:val="00307C00"/>
    <w:rsid w:val="003116F4"/>
    <w:rsid w:val="003210D8"/>
    <w:rsid w:val="00327454"/>
    <w:rsid w:val="003305A0"/>
    <w:rsid w:val="003305B6"/>
    <w:rsid w:val="00332738"/>
    <w:rsid w:val="00332BEA"/>
    <w:rsid w:val="00332F04"/>
    <w:rsid w:val="0033380B"/>
    <w:rsid w:val="00335156"/>
    <w:rsid w:val="00335DD8"/>
    <w:rsid w:val="003368E0"/>
    <w:rsid w:val="00340942"/>
    <w:rsid w:val="00341ED3"/>
    <w:rsid w:val="00341FCC"/>
    <w:rsid w:val="00344FB1"/>
    <w:rsid w:val="0035252C"/>
    <w:rsid w:val="0036390F"/>
    <w:rsid w:val="003644F7"/>
    <w:rsid w:val="00371A17"/>
    <w:rsid w:val="003737BC"/>
    <w:rsid w:val="0037690D"/>
    <w:rsid w:val="00380DEF"/>
    <w:rsid w:val="0038241D"/>
    <w:rsid w:val="0038268D"/>
    <w:rsid w:val="0038275B"/>
    <w:rsid w:val="003849D3"/>
    <w:rsid w:val="003865EC"/>
    <w:rsid w:val="0039447C"/>
    <w:rsid w:val="003A2248"/>
    <w:rsid w:val="003A3A2A"/>
    <w:rsid w:val="003A5945"/>
    <w:rsid w:val="003A7E02"/>
    <w:rsid w:val="003B1381"/>
    <w:rsid w:val="003B368A"/>
    <w:rsid w:val="003B6E67"/>
    <w:rsid w:val="003C2FCC"/>
    <w:rsid w:val="003C775A"/>
    <w:rsid w:val="003D6F6A"/>
    <w:rsid w:val="003E30AA"/>
    <w:rsid w:val="003F2015"/>
    <w:rsid w:val="003F2BF9"/>
    <w:rsid w:val="003F5FCC"/>
    <w:rsid w:val="003F65DB"/>
    <w:rsid w:val="00402AAE"/>
    <w:rsid w:val="004036A9"/>
    <w:rsid w:val="004053B7"/>
    <w:rsid w:val="00410A14"/>
    <w:rsid w:val="00411638"/>
    <w:rsid w:val="00412F08"/>
    <w:rsid w:val="00415690"/>
    <w:rsid w:val="00416A35"/>
    <w:rsid w:val="00420B12"/>
    <w:rsid w:val="004224E1"/>
    <w:rsid w:val="00422787"/>
    <w:rsid w:val="00422FBB"/>
    <w:rsid w:val="0042483F"/>
    <w:rsid w:val="004271F5"/>
    <w:rsid w:val="00433AD4"/>
    <w:rsid w:val="00433D05"/>
    <w:rsid w:val="00434A9F"/>
    <w:rsid w:val="00434D45"/>
    <w:rsid w:val="004357B5"/>
    <w:rsid w:val="0044788D"/>
    <w:rsid w:val="00454477"/>
    <w:rsid w:val="00454902"/>
    <w:rsid w:val="00454C12"/>
    <w:rsid w:val="00457AC3"/>
    <w:rsid w:val="004601B9"/>
    <w:rsid w:val="00461B80"/>
    <w:rsid w:val="00464BFC"/>
    <w:rsid w:val="00465045"/>
    <w:rsid w:val="00465279"/>
    <w:rsid w:val="004710CC"/>
    <w:rsid w:val="00472E73"/>
    <w:rsid w:val="00474652"/>
    <w:rsid w:val="00477662"/>
    <w:rsid w:val="004846E1"/>
    <w:rsid w:val="00484740"/>
    <w:rsid w:val="0048529F"/>
    <w:rsid w:val="00487FE1"/>
    <w:rsid w:val="00490C39"/>
    <w:rsid w:val="0049765C"/>
    <w:rsid w:val="004A2116"/>
    <w:rsid w:val="004A2D04"/>
    <w:rsid w:val="004A4E18"/>
    <w:rsid w:val="004B0095"/>
    <w:rsid w:val="004B036A"/>
    <w:rsid w:val="004B3415"/>
    <w:rsid w:val="004B399B"/>
    <w:rsid w:val="004B4AC0"/>
    <w:rsid w:val="004B6AF5"/>
    <w:rsid w:val="004B78AD"/>
    <w:rsid w:val="004C0ED6"/>
    <w:rsid w:val="004C26CC"/>
    <w:rsid w:val="004C58D1"/>
    <w:rsid w:val="004D11F1"/>
    <w:rsid w:val="004D33BE"/>
    <w:rsid w:val="004D4909"/>
    <w:rsid w:val="004D5926"/>
    <w:rsid w:val="004E061C"/>
    <w:rsid w:val="004E1A79"/>
    <w:rsid w:val="004E7DBB"/>
    <w:rsid w:val="004F0068"/>
    <w:rsid w:val="004F1A64"/>
    <w:rsid w:val="004F1AE8"/>
    <w:rsid w:val="004F5984"/>
    <w:rsid w:val="004F6085"/>
    <w:rsid w:val="0050224F"/>
    <w:rsid w:val="005056AD"/>
    <w:rsid w:val="00505F84"/>
    <w:rsid w:val="0051084C"/>
    <w:rsid w:val="00510BBB"/>
    <w:rsid w:val="00513AD3"/>
    <w:rsid w:val="005227C4"/>
    <w:rsid w:val="00534C87"/>
    <w:rsid w:val="00537FEE"/>
    <w:rsid w:val="00542523"/>
    <w:rsid w:val="005457BB"/>
    <w:rsid w:val="005465C3"/>
    <w:rsid w:val="005479B9"/>
    <w:rsid w:val="005521BB"/>
    <w:rsid w:val="00554960"/>
    <w:rsid w:val="00555AC5"/>
    <w:rsid w:val="00556B0F"/>
    <w:rsid w:val="00557715"/>
    <w:rsid w:val="00560F97"/>
    <w:rsid w:val="00563F19"/>
    <w:rsid w:val="00571BE6"/>
    <w:rsid w:val="0057495F"/>
    <w:rsid w:val="00581A9B"/>
    <w:rsid w:val="00585B4B"/>
    <w:rsid w:val="00586F16"/>
    <w:rsid w:val="0059386E"/>
    <w:rsid w:val="005955D5"/>
    <w:rsid w:val="00596D0D"/>
    <w:rsid w:val="005A0B95"/>
    <w:rsid w:val="005A18F4"/>
    <w:rsid w:val="005A5DF4"/>
    <w:rsid w:val="005B5299"/>
    <w:rsid w:val="005B59C4"/>
    <w:rsid w:val="005B5C8F"/>
    <w:rsid w:val="005B5F5C"/>
    <w:rsid w:val="005C156A"/>
    <w:rsid w:val="005C2B9E"/>
    <w:rsid w:val="005C3500"/>
    <w:rsid w:val="005C3CF5"/>
    <w:rsid w:val="005C50B0"/>
    <w:rsid w:val="005C7234"/>
    <w:rsid w:val="005C7854"/>
    <w:rsid w:val="005D0757"/>
    <w:rsid w:val="005D0B71"/>
    <w:rsid w:val="005D5498"/>
    <w:rsid w:val="005D6D4E"/>
    <w:rsid w:val="005D7E5D"/>
    <w:rsid w:val="005E0F76"/>
    <w:rsid w:val="005E1A45"/>
    <w:rsid w:val="005E2244"/>
    <w:rsid w:val="005E4EAC"/>
    <w:rsid w:val="005E6498"/>
    <w:rsid w:val="005E6788"/>
    <w:rsid w:val="005F15AE"/>
    <w:rsid w:val="005F3DC1"/>
    <w:rsid w:val="00602F6B"/>
    <w:rsid w:val="00604610"/>
    <w:rsid w:val="006131A5"/>
    <w:rsid w:val="00614E93"/>
    <w:rsid w:val="00615AAA"/>
    <w:rsid w:val="00617394"/>
    <w:rsid w:val="00617AFC"/>
    <w:rsid w:val="00617FE0"/>
    <w:rsid w:val="00626E4B"/>
    <w:rsid w:val="0063159D"/>
    <w:rsid w:val="00635988"/>
    <w:rsid w:val="006367DB"/>
    <w:rsid w:val="00636BB8"/>
    <w:rsid w:val="0064572F"/>
    <w:rsid w:val="006509D9"/>
    <w:rsid w:val="00652C48"/>
    <w:rsid w:val="00653107"/>
    <w:rsid w:val="00654AD2"/>
    <w:rsid w:val="0065797C"/>
    <w:rsid w:val="006630AE"/>
    <w:rsid w:val="00663E34"/>
    <w:rsid w:val="00667003"/>
    <w:rsid w:val="006732CA"/>
    <w:rsid w:val="006738C8"/>
    <w:rsid w:val="006741DC"/>
    <w:rsid w:val="006805CD"/>
    <w:rsid w:val="00680EAC"/>
    <w:rsid w:val="00681346"/>
    <w:rsid w:val="00682311"/>
    <w:rsid w:val="00683AB1"/>
    <w:rsid w:val="006922B9"/>
    <w:rsid w:val="0069305A"/>
    <w:rsid w:val="006A3CE6"/>
    <w:rsid w:val="006A470E"/>
    <w:rsid w:val="006A7D47"/>
    <w:rsid w:val="006C2D6D"/>
    <w:rsid w:val="006C37DB"/>
    <w:rsid w:val="006C5986"/>
    <w:rsid w:val="006C5E3D"/>
    <w:rsid w:val="006D35D5"/>
    <w:rsid w:val="006D39ED"/>
    <w:rsid w:val="006E1498"/>
    <w:rsid w:val="006E19BC"/>
    <w:rsid w:val="006E5C17"/>
    <w:rsid w:val="006E5C91"/>
    <w:rsid w:val="006E7A42"/>
    <w:rsid w:val="006F2B50"/>
    <w:rsid w:val="006F2F22"/>
    <w:rsid w:val="006F4686"/>
    <w:rsid w:val="006F4BDB"/>
    <w:rsid w:val="0070601D"/>
    <w:rsid w:val="0071349F"/>
    <w:rsid w:val="0071502F"/>
    <w:rsid w:val="007169B8"/>
    <w:rsid w:val="0072165E"/>
    <w:rsid w:val="00724F10"/>
    <w:rsid w:val="0073291C"/>
    <w:rsid w:val="00733530"/>
    <w:rsid w:val="00735BFD"/>
    <w:rsid w:val="00741208"/>
    <w:rsid w:val="00743945"/>
    <w:rsid w:val="00745C8E"/>
    <w:rsid w:val="0074604F"/>
    <w:rsid w:val="0074701B"/>
    <w:rsid w:val="0075002D"/>
    <w:rsid w:val="00752327"/>
    <w:rsid w:val="00760940"/>
    <w:rsid w:val="007630DA"/>
    <w:rsid w:val="007633E0"/>
    <w:rsid w:val="00764A3F"/>
    <w:rsid w:val="007669C7"/>
    <w:rsid w:val="00767266"/>
    <w:rsid w:val="007744EC"/>
    <w:rsid w:val="00780360"/>
    <w:rsid w:val="0078122A"/>
    <w:rsid w:val="00782DCC"/>
    <w:rsid w:val="00783372"/>
    <w:rsid w:val="00790494"/>
    <w:rsid w:val="007907A1"/>
    <w:rsid w:val="00796582"/>
    <w:rsid w:val="007A5526"/>
    <w:rsid w:val="007A5545"/>
    <w:rsid w:val="007A5B74"/>
    <w:rsid w:val="007A603B"/>
    <w:rsid w:val="007B75BF"/>
    <w:rsid w:val="007C0CEF"/>
    <w:rsid w:val="007C2172"/>
    <w:rsid w:val="007D3629"/>
    <w:rsid w:val="007D559D"/>
    <w:rsid w:val="007E027E"/>
    <w:rsid w:val="007E222F"/>
    <w:rsid w:val="007E28F4"/>
    <w:rsid w:val="007E3CE6"/>
    <w:rsid w:val="007E4A80"/>
    <w:rsid w:val="007F1E42"/>
    <w:rsid w:val="007F2732"/>
    <w:rsid w:val="007F3722"/>
    <w:rsid w:val="007F4000"/>
    <w:rsid w:val="007F4E6B"/>
    <w:rsid w:val="007F5D19"/>
    <w:rsid w:val="00800908"/>
    <w:rsid w:val="0080569E"/>
    <w:rsid w:val="00811DCC"/>
    <w:rsid w:val="0081259F"/>
    <w:rsid w:val="008139A9"/>
    <w:rsid w:val="00813C3C"/>
    <w:rsid w:val="00814A03"/>
    <w:rsid w:val="00817946"/>
    <w:rsid w:val="00817E5A"/>
    <w:rsid w:val="0082219E"/>
    <w:rsid w:val="00826C3C"/>
    <w:rsid w:val="008311C9"/>
    <w:rsid w:val="00831CCF"/>
    <w:rsid w:val="00834C7D"/>
    <w:rsid w:val="00836968"/>
    <w:rsid w:val="008370D1"/>
    <w:rsid w:val="00841789"/>
    <w:rsid w:val="00847DCF"/>
    <w:rsid w:val="00850E44"/>
    <w:rsid w:val="008571E2"/>
    <w:rsid w:val="00863D6E"/>
    <w:rsid w:val="008715C5"/>
    <w:rsid w:val="00871B6A"/>
    <w:rsid w:val="00872249"/>
    <w:rsid w:val="00877CFD"/>
    <w:rsid w:val="00880D1B"/>
    <w:rsid w:val="00881CED"/>
    <w:rsid w:val="00882615"/>
    <w:rsid w:val="00882B9E"/>
    <w:rsid w:val="00882F87"/>
    <w:rsid w:val="00884024"/>
    <w:rsid w:val="00893B9A"/>
    <w:rsid w:val="00893F47"/>
    <w:rsid w:val="008A0A12"/>
    <w:rsid w:val="008A4C75"/>
    <w:rsid w:val="008A5F4D"/>
    <w:rsid w:val="008B0C06"/>
    <w:rsid w:val="008B13F9"/>
    <w:rsid w:val="008B15AC"/>
    <w:rsid w:val="008B2271"/>
    <w:rsid w:val="008B2852"/>
    <w:rsid w:val="008B66F8"/>
    <w:rsid w:val="008C5549"/>
    <w:rsid w:val="008C6E96"/>
    <w:rsid w:val="008D0210"/>
    <w:rsid w:val="008D0D3C"/>
    <w:rsid w:val="008D1C3A"/>
    <w:rsid w:val="008D2E29"/>
    <w:rsid w:val="008D4B1F"/>
    <w:rsid w:val="008D66D1"/>
    <w:rsid w:val="008D7750"/>
    <w:rsid w:val="008E0A17"/>
    <w:rsid w:val="008E1F58"/>
    <w:rsid w:val="008E2337"/>
    <w:rsid w:val="008E28C7"/>
    <w:rsid w:val="008E614B"/>
    <w:rsid w:val="008F0D1F"/>
    <w:rsid w:val="008F2B5D"/>
    <w:rsid w:val="008F7C55"/>
    <w:rsid w:val="00901F89"/>
    <w:rsid w:val="009126EF"/>
    <w:rsid w:val="009154AF"/>
    <w:rsid w:val="00923067"/>
    <w:rsid w:val="009260C0"/>
    <w:rsid w:val="009270D1"/>
    <w:rsid w:val="009270ED"/>
    <w:rsid w:val="0093050E"/>
    <w:rsid w:val="00930EB8"/>
    <w:rsid w:val="009310D6"/>
    <w:rsid w:val="0093273C"/>
    <w:rsid w:val="00932DF4"/>
    <w:rsid w:val="00933352"/>
    <w:rsid w:val="00937959"/>
    <w:rsid w:val="00942BB8"/>
    <w:rsid w:val="00945690"/>
    <w:rsid w:val="00946B84"/>
    <w:rsid w:val="009471A0"/>
    <w:rsid w:val="00947E35"/>
    <w:rsid w:val="00954C20"/>
    <w:rsid w:val="00957B2E"/>
    <w:rsid w:val="00961F17"/>
    <w:rsid w:val="00964863"/>
    <w:rsid w:val="00965EB3"/>
    <w:rsid w:val="00970935"/>
    <w:rsid w:val="00973BF3"/>
    <w:rsid w:val="009749BE"/>
    <w:rsid w:val="00977147"/>
    <w:rsid w:val="009773D4"/>
    <w:rsid w:val="009816A1"/>
    <w:rsid w:val="00983B3C"/>
    <w:rsid w:val="00983BEB"/>
    <w:rsid w:val="00986B08"/>
    <w:rsid w:val="00992F38"/>
    <w:rsid w:val="00993E57"/>
    <w:rsid w:val="00995B12"/>
    <w:rsid w:val="009964C6"/>
    <w:rsid w:val="009A0C1B"/>
    <w:rsid w:val="009A0D84"/>
    <w:rsid w:val="009A232E"/>
    <w:rsid w:val="009A3A4A"/>
    <w:rsid w:val="009A549C"/>
    <w:rsid w:val="009C2AD7"/>
    <w:rsid w:val="009C3EBD"/>
    <w:rsid w:val="009C4B8F"/>
    <w:rsid w:val="009C63FD"/>
    <w:rsid w:val="009D15DB"/>
    <w:rsid w:val="009D276F"/>
    <w:rsid w:val="009D3BA3"/>
    <w:rsid w:val="009D4C21"/>
    <w:rsid w:val="009D6E84"/>
    <w:rsid w:val="009D7F8A"/>
    <w:rsid w:val="009E148B"/>
    <w:rsid w:val="009E1B93"/>
    <w:rsid w:val="009E2268"/>
    <w:rsid w:val="009E286F"/>
    <w:rsid w:val="009E6ED0"/>
    <w:rsid w:val="009F00B4"/>
    <w:rsid w:val="009F4A8C"/>
    <w:rsid w:val="009F53BE"/>
    <w:rsid w:val="009F7FC6"/>
    <w:rsid w:val="00A02ACD"/>
    <w:rsid w:val="00A03E56"/>
    <w:rsid w:val="00A040BA"/>
    <w:rsid w:val="00A13C5E"/>
    <w:rsid w:val="00A14831"/>
    <w:rsid w:val="00A155C4"/>
    <w:rsid w:val="00A1589A"/>
    <w:rsid w:val="00A167C2"/>
    <w:rsid w:val="00A20486"/>
    <w:rsid w:val="00A20693"/>
    <w:rsid w:val="00A227DA"/>
    <w:rsid w:val="00A23126"/>
    <w:rsid w:val="00A24434"/>
    <w:rsid w:val="00A24E03"/>
    <w:rsid w:val="00A31858"/>
    <w:rsid w:val="00A32174"/>
    <w:rsid w:val="00A352F3"/>
    <w:rsid w:val="00A35E68"/>
    <w:rsid w:val="00A41D4E"/>
    <w:rsid w:val="00A43908"/>
    <w:rsid w:val="00A43BFD"/>
    <w:rsid w:val="00A479EE"/>
    <w:rsid w:val="00A47D34"/>
    <w:rsid w:val="00A50A5D"/>
    <w:rsid w:val="00A60BB4"/>
    <w:rsid w:val="00A61934"/>
    <w:rsid w:val="00A61A9C"/>
    <w:rsid w:val="00A62DB7"/>
    <w:rsid w:val="00A63CDC"/>
    <w:rsid w:val="00A647AD"/>
    <w:rsid w:val="00A653F5"/>
    <w:rsid w:val="00A67453"/>
    <w:rsid w:val="00A7146A"/>
    <w:rsid w:val="00A73219"/>
    <w:rsid w:val="00A734B1"/>
    <w:rsid w:val="00A7424C"/>
    <w:rsid w:val="00A7443C"/>
    <w:rsid w:val="00A75D6C"/>
    <w:rsid w:val="00A80298"/>
    <w:rsid w:val="00A81B32"/>
    <w:rsid w:val="00A839E8"/>
    <w:rsid w:val="00A84D2E"/>
    <w:rsid w:val="00A87196"/>
    <w:rsid w:val="00A90D6F"/>
    <w:rsid w:val="00A90FB4"/>
    <w:rsid w:val="00A92200"/>
    <w:rsid w:val="00A95D02"/>
    <w:rsid w:val="00A9790D"/>
    <w:rsid w:val="00A97FAB"/>
    <w:rsid w:val="00AA0066"/>
    <w:rsid w:val="00AA0509"/>
    <w:rsid w:val="00AA0DD9"/>
    <w:rsid w:val="00AA45C8"/>
    <w:rsid w:val="00AA5202"/>
    <w:rsid w:val="00AA6E7E"/>
    <w:rsid w:val="00AA7009"/>
    <w:rsid w:val="00AA7EEB"/>
    <w:rsid w:val="00AB31B2"/>
    <w:rsid w:val="00AC213C"/>
    <w:rsid w:val="00AC35C3"/>
    <w:rsid w:val="00AC41FB"/>
    <w:rsid w:val="00AC46FD"/>
    <w:rsid w:val="00AC7B26"/>
    <w:rsid w:val="00AD04D6"/>
    <w:rsid w:val="00AE2FB5"/>
    <w:rsid w:val="00AE7371"/>
    <w:rsid w:val="00AF1EB9"/>
    <w:rsid w:val="00AF4CBD"/>
    <w:rsid w:val="00AF4D6B"/>
    <w:rsid w:val="00B011D9"/>
    <w:rsid w:val="00B05592"/>
    <w:rsid w:val="00B1053E"/>
    <w:rsid w:val="00B113D5"/>
    <w:rsid w:val="00B12C8C"/>
    <w:rsid w:val="00B15862"/>
    <w:rsid w:val="00B26FC4"/>
    <w:rsid w:val="00B329BF"/>
    <w:rsid w:val="00B33494"/>
    <w:rsid w:val="00B34DD2"/>
    <w:rsid w:val="00B3505F"/>
    <w:rsid w:val="00B374D8"/>
    <w:rsid w:val="00B37F75"/>
    <w:rsid w:val="00B40D81"/>
    <w:rsid w:val="00B415A2"/>
    <w:rsid w:val="00B42542"/>
    <w:rsid w:val="00B44BF2"/>
    <w:rsid w:val="00B4544C"/>
    <w:rsid w:val="00B46F08"/>
    <w:rsid w:val="00B46FE9"/>
    <w:rsid w:val="00B50B2F"/>
    <w:rsid w:val="00B5118B"/>
    <w:rsid w:val="00B5253C"/>
    <w:rsid w:val="00B529A3"/>
    <w:rsid w:val="00B53887"/>
    <w:rsid w:val="00B570A1"/>
    <w:rsid w:val="00B62342"/>
    <w:rsid w:val="00B64DDA"/>
    <w:rsid w:val="00B6618D"/>
    <w:rsid w:val="00B66AB7"/>
    <w:rsid w:val="00B7119C"/>
    <w:rsid w:val="00B71F08"/>
    <w:rsid w:val="00B72417"/>
    <w:rsid w:val="00B73CE2"/>
    <w:rsid w:val="00B7620E"/>
    <w:rsid w:val="00B770ED"/>
    <w:rsid w:val="00B8073A"/>
    <w:rsid w:val="00B80BB4"/>
    <w:rsid w:val="00B80C18"/>
    <w:rsid w:val="00B81742"/>
    <w:rsid w:val="00B84E89"/>
    <w:rsid w:val="00B85806"/>
    <w:rsid w:val="00B865CA"/>
    <w:rsid w:val="00B872D6"/>
    <w:rsid w:val="00B93155"/>
    <w:rsid w:val="00B93E65"/>
    <w:rsid w:val="00B970D7"/>
    <w:rsid w:val="00BA1990"/>
    <w:rsid w:val="00BA20E3"/>
    <w:rsid w:val="00BA5BA4"/>
    <w:rsid w:val="00BB006A"/>
    <w:rsid w:val="00BB613C"/>
    <w:rsid w:val="00BB65A5"/>
    <w:rsid w:val="00BC6382"/>
    <w:rsid w:val="00BC6934"/>
    <w:rsid w:val="00BD0CA3"/>
    <w:rsid w:val="00BD3F25"/>
    <w:rsid w:val="00BD5B0E"/>
    <w:rsid w:val="00BD6837"/>
    <w:rsid w:val="00BD6DAE"/>
    <w:rsid w:val="00BD7619"/>
    <w:rsid w:val="00BE22B6"/>
    <w:rsid w:val="00BE446C"/>
    <w:rsid w:val="00BE4AC7"/>
    <w:rsid w:val="00BE7BE5"/>
    <w:rsid w:val="00BF332A"/>
    <w:rsid w:val="00BF7DA4"/>
    <w:rsid w:val="00C02F59"/>
    <w:rsid w:val="00C04D98"/>
    <w:rsid w:val="00C0562F"/>
    <w:rsid w:val="00C05A78"/>
    <w:rsid w:val="00C05AD4"/>
    <w:rsid w:val="00C10340"/>
    <w:rsid w:val="00C104D6"/>
    <w:rsid w:val="00C115C8"/>
    <w:rsid w:val="00C12583"/>
    <w:rsid w:val="00C25C24"/>
    <w:rsid w:val="00C3115D"/>
    <w:rsid w:val="00C32197"/>
    <w:rsid w:val="00C32509"/>
    <w:rsid w:val="00C338E5"/>
    <w:rsid w:val="00C364CB"/>
    <w:rsid w:val="00C41CD8"/>
    <w:rsid w:val="00C43611"/>
    <w:rsid w:val="00C44779"/>
    <w:rsid w:val="00C46A5F"/>
    <w:rsid w:val="00C54196"/>
    <w:rsid w:val="00C5614A"/>
    <w:rsid w:val="00C572B9"/>
    <w:rsid w:val="00C614A4"/>
    <w:rsid w:val="00C618C7"/>
    <w:rsid w:val="00C6219D"/>
    <w:rsid w:val="00C6366D"/>
    <w:rsid w:val="00C63C6F"/>
    <w:rsid w:val="00C658A7"/>
    <w:rsid w:val="00C66D39"/>
    <w:rsid w:val="00C708B1"/>
    <w:rsid w:val="00C70FA5"/>
    <w:rsid w:val="00C718FC"/>
    <w:rsid w:val="00C719CE"/>
    <w:rsid w:val="00C7530B"/>
    <w:rsid w:val="00C8025C"/>
    <w:rsid w:val="00C80BF9"/>
    <w:rsid w:val="00C81B13"/>
    <w:rsid w:val="00C85EB0"/>
    <w:rsid w:val="00C86E5F"/>
    <w:rsid w:val="00C87521"/>
    <w:rsid w:val="00C927CE"/>
    <w:rsid w:val="00CA4DA3"/>
    <w:rsid w:val="00CA6CC7"/>
    <w:rsid w:val="00CB4ACE"/>
    <w:rsid w:val="00CC31CF"/>
    <w:rsid w:val="00CD2097"/>
    <w:rsid w:val="00CD42DB"/>
    <w:rsid w:val="00CD49AF"/>
    <w:rsid w:val="00CD53BC"/>
    <w:rsid w:val="00CE60D3"/>
    <w:rsid w:val="00CF0014"/>
    <w:rsid w:val="00CF159A"/>
    <w:rsid w:val="00CF1CFF"/>
    <w:rsid w:val="00CF5842"/>
    <w:rsid w:val="00D02607"/>
    <w:rsid w:val="00D03A9D"/>
    <w:rsid w:val="00D058A4"/>
    <w:rsid w:val="00D06AA4"/>
    <w:rsid w:val="00D12BCC"/>
    <w:rsid w:val="00D12EDA"/>
    <w:rsid w:val="00D132C7"/>
    <w:rsid w:val="00D14966"/>
    <w:rsid w:val="00D14E41"/>
    <w:rsid w:val="00D2053A"/>
    <w:rsid w:val="00D20866"/>
    <w:rsid w:val="00D21D3A"/>
    <w:rsid w:val="00D22B5D"/>
    <w:rsid w:val="00D27B7C"/>
    <w:rsid w:val="00D27EBB"/>
    <w:rsid w:val="00D44EA3"/>
    <w:rsid w:val="00D47D99"/>
    <w:rsid w:val="00D542E4"/>
    <w:rsid w:val="00D54764"/>
    <w:rsid w:val="00D63787"/>
    <w:rsid w:val="00D72020"/>
    <w:rsid w:val="00D737C8"/>
    <w:rsid w:val="00D73BD2"/>
    <w:rsid w:val="00D764DC"/>
    <w:rsid w:val="00D76D2C"/>
    <w:rsid w:val="00D830EB"/>
    <w:rsid w:val="00D86984"/>
    <w:rsid w:val="00D902FE"/>
    <w:rsid w:val="00D93555"/>
    <w:rsid w:val="00D977C6"/>
    <w:rsid w:val="00D97F18"/>
    <w:rsid w:val="00DA1887"/>
    <w:rsid w:val="00DA62CA"/>
    <w:rsid w:val="00DB0A75"/>
    <w:rsid w:val="00DC3373"/>
    <w:rsid w:val="00DC3737"/>
    <w:rsid w:val="00DC57D3"/>
    <w:rsid w:val="00DC65A3"/>
    <w:rsid w:val="00DD0B37"/>
    <w:rsid w:val="00DD5693"/>
    <w:rsid w:val="00DD6872"/>
    <w:rsid w:val="00DE0141"/>
    <w:rsid w:val="00DE07A7"/>
    <w:rsid w:val="00DE3F77"/>
    <w:rsid w:val="00DF3D2F"/>
    <w:rsid w:val="00E00C2D"/>
    <w:rsid w:val="00E00EA2"/>
    <w:rsid w:val="00E04666"/>
    <w:rsid w:val="00E05FAB"/>
    <w:rsid w:val="00E07100"/>
    <w:rsid w:val="00E11D44"/>
    <w:rsid w:val="00E12903"/>
    <w:rsid w:val="00E149EF"/>
    <w:rsid w:val="00E24495"/>
    <w:rsid w:val="00E30B55"/>
    <w:rsid w:val="00E33AFB"/>
    <w:rsid w:val="00E33CDE"/>
    <w:rsid w:val="00E371A9"/>
    <w:rsid w:val="00E4118D"/>
    <w:rsid w:val="00E4502A"/>
    <w:rsid w:val="00E46017"/>
    <w:rsid w:val="00E516A8"/>
    <w:rsid w:val="00E52DDD"/>
    <w:rsid w:val="00E56157"/>
    <w:rsid w:val="00E6245E"/>
    <w:rsid w:val="00E63E9D"/>
    <w:rsid w:val="00E64C5F"/>
    <w:rsid w:val="00E656B5"/>
    <w:rsid w:val="00E66C38"/>
    <w:rsid w:val="00E6702A"/>
    <w:rsid w:val="00E702F1"/>
    <w:rsid w:val="00E7205A"/>
    <w:rsid w:val="00E72C6D"/>
    <w:rsid w:val="00E72DAF"/>
    <w:rsid w:val="00E741A9"/>
    <w:rsid w:val="00E74428"/>
    <w:rsid w:val="00E74DDF"/>
    <w:rsid w:val="00E854FB"/>
    <w:rsid w:val="00E864F1"/>
    <w:rsid w:val="00E90ED5"/>
    <w:rsid w:val="00E91385"/>
    <w:rsid w:val="00E94961"/>
    <w:rsid w:val="00EA0591"/>
    <w:rsid w:val="00EA1C59"/>
    <w:rsid w:val="00EA2D15"/>
    <w:rsid w:val="00EA4BBE"/>
    <w:rsid w:val="00EA4D3A"/>
    <w:rsid w:val="00EA56F4"/>
    <w:rsid w:val="00EB46D6"/>
    <w:rsid w:val="00EB53E8"/>
    <w:rsid w:val="00EB5588"/>
    <w:rsid w:val="00EB561B"/>
    <w:rsid w:val="00EB7016"/>
    <w:rsid w:val="00EC0BD6"/>
    <w:rsid w:val="00EC104E"/>
    <w:rsid w:val="00EC1F7A"/>
    <w:rsid w:val="00EC33C5"/>
    <w:rsid w:val="00EC459B"/>
    <w:rsid w:val="00ED0D04"/>
    <w:rsid w:val="00ED24EA"/>
    <w:rsid w:val="00ED4336"/>
    <w:rsid w:val="00ED5CC8"/>
    <w:rsid w:val="00ED7A34"/>
    <w:rsid w:val="00EE21CB"/>
    <w:rsid w:val="00EE2363"/>
    <w:rsid w:val="00EE29CA"/>
    <w:rsid w:val="00EE7BE8"/>
    <w:rsid w:val="00EF009E"/>
    <w:rsid w:val="00EF5266"/>
    <w:rsid w:val="00EF6CB7"/>
    <w:rsid w:val="00F027C6"/>
    <w:rsid w:val="00F0392A"/>
    <w:rsid w:val="00F0699C"/>
    <w:rsid w:val="00F07C67"/>
    <w:rsid w:val="00F11E86"/>
    <w:rsid w:val="00F22DB0"/>
    <w:rsid w:val="00F23204"/>
    <w:rsid w:val="00F233E4"/>
    <w:rsid w:val="00F26564"/>
    <w:rsid w:val="00F26879"/>
    <w:rsid w:val="00F27C04"/>
    <w:rsid w:val="00F337B1"/>
    <w:rsid w:val="00F34294"/>
    <w:rsid w:val="00F3729C"/>
    <w:rsid w:val="00F41ACA"/>
    <w:rsid w:val="00F427E6"/>
    <w:rsid w:val="00F44C2C"/>
    <w:rsid w:val="00F455D1"/>
    <w:rsid w:val="00F5068D"/>
    <w:rsid w:val="00F56B11"/>
    <w:rsid w:val="00F57692"/>
    <w:rsid w:val="00F62B1B"/>
    <w:rsid w:val="00F74ECB"/>
    <w:rsid w:val="00F756A3"/>
    <w:rsid w:val="00F76B06"/>
    <w:rsid w:val="00F802C6"/>
    <w:rsid w:val="00F8057B"/>
    <w:rsid w:val="00F80F73"/>
    <w:rsid w:val="00F82E3F"/>
    <w:rsid w:val="00F82F86"/>
    <w:rsid w:val="00F84D32"/>
    <w:rsid w:val="00F877BA"/>
    <w:rsid w:val="00F87C79"/>
    <w:rsid w:val="00F91897"/>
    <w:rsid w:val="00F919ED"/>
    <w:rsid w:val="00F927E0"/>
    <w:rsid w:val="00F943D3"/>
    <w:rsid w:val="00F954E2"/>
    <w:rsid w:val="00F95748"/>
    <w:rsid w:val="00FA0826"/>
    <w:rsid w:val="00FA0CFB"/>
    <w:rsid w:val="00FA3C2B"/>
    <w:rsid w:val="00FA4FA5"/>
    <w:rsid w:val="00FB2349"/>
    <w:rsid w:val="00FB25CA"/>
    <w:rsid w:val="00FB25ED"/>
    <w:rsid w:val="00FB3B34"/>
    <w:rsid w:val="00FB5A37"/>
    <w:rsid w:val="00FC3FFC"/>
    <w:rsid w:val="00FC4EBD"/>
    <w:rsid w:val="00FC507E"/>
    <w:rsid w:val="00FC5E96"/>
    <w:rsid w:val="00FC615E"/>
    <w:rsid w:val="00FD2916"/>
    <w:rsid w:val="00FD6DFF"/>
    <w:rsid w:val="00FE04ED"/>
    <w:rsid w:val="00FE2AF7"/>
    <w:rsid w:val="00FE5E83"/>
    <w:rsid w:val="00FF0E47"/>
    <w:rsid w:val="00FF345C"/>
    <w:rsid w:val="00FF7445"/>
    <w:rsid w:val="00FF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7AA670"/>
  <w15:docId w15:val="{7974A68F-551B-49DE-A874-F8B90946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9"/>
        <w:lang w:val="en-US" w:eastAsia="en-US" w:bidi="km-K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482"/>
    <w:pPr>
      <w:spacing w:after="160" w:line="259" w:lineRule="auto"/>
    </w:pPr>
    <w:rPr>
      <w:rFonts w:ascii="Times New Roman" w:hAnsi="Times New Roman" w:cs="Khmer OS"/>
      <w:kern w:val="0"/>
      <w:sz w:val="22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14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2"/>
    <w:rPr>
      <w:rFonts w:ascii="Times New Roman" w:hAnsi="Times New Roman" w:cs="Khmer OS"/>
      <w:kern w:val="0"/>
      <w:sz w:val="22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71482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171482"/>
    <w:rPr>
      <w:rFonts w:ascii="Times New Roman" w:hAnsi="Times New Roman" w:cs="Khmer OS"/>
      <w:kern w:val="0"/>
      <w:sz w:val="22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aragraph">
    <w:name w:val="paragraph"/>
    <w:basedOn w:val="Normal"/>
    <w:rsid w:val="0017148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171482"/>
  </w:style>
  <w:style w:type="character" w:customStyle="1" w:styleId="normaltextrun">
    <w:name w:val="normaltextrun"/>
    <w:basedOn w:val="DefaultParagraphFont"/>
    <w:rsid w:val="00171482"/>
  </w:style>
  <w:style w:type="character" w:customStyle="1" w:styleId="superscript">
    <w:name w:val="superscript"/>
    <w:basedOn w:val="DefaultParagraphFont"/>
    <w:rsid w:val="00171482"/>
  </w:style>
  <w:style w:type="character" w:styleId="FollowedHyperlink">
    <w:name w:val="FollowedHyperlink"/>
    <w:basedOn w:val="DefaultParagraphFont"/>
    <w:uiPriority w:val="99"/>
    <w:semiHidden/>
    <w:unhideWhenUsed/>
    <w:rsid w:val="00FC5E9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01F7E"/>
    <w:pPr>
      <w:ind w:left="720"/>
      <w:contextualSpacing/>
    </w:pPr>
  </w:style>
  <w:style w:type="table" w:styleId="TableGrid">
    <w:name w:val="Table Grid"/>
    <w:basedOn w:val="TableNormal"/>
    <w:uiPriority w:val="39"/>
    <w:rsid w:val="00001F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D075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F40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000"/>
    <w:pPr>
      <w:spacing w:line="240" w:lineRule="auto"/>
    </w:pPr>
    <w:rPr>
      <w:sz w:val="20"/>
      <w:szCs w:val="3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000"/>
    <w:rPr>
      <w:rFonts w:ascii="Times New Roman" w:hAnsi="Times New Roman" w:cs="Khmer OS"/>
      <w:kern w:val="0"/>
      <w:sz w:val="20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0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000"/>
    <w:rPr>
      <w:rFonts w:ascii="Times New Roman" w:hAnsi="Times New Roman" w:cs="Khmer OS"/>
      <w:b/>
      <w:bCs/>
      <w:kern w:val="0"/>
      <w:sz w:val="20"/>
      <w:szCs w:val="32"/>
    </w:rPr>
  </w:style>
  <w:style w:type="paragraph" w:styleId="Revision">
    <w:name w:val="Revision"/>
    <w:hidden/>
    <w:uiPriority w:val="99"/>
    <w:semiHidden/>
    <w:rsid w:val="00BF332A"/>
    <w:rPr>
      <w:rFonts w:ascii="Times New Roman" w:hAnsi="Times New Roman" w:cs="Khmer OS"/>
      <w:kern w:val="0"/>
      <w:sz w:val="22"/>
      <w:szCs w:val="20"/>
    </w:rPr>
  </w:style>
  <w:style w:type="paragraph" w:customStyle="1" w:styleId="TableParagraph">
    <w:name w:val="Table Paragraph"/>
    <w:basedOn w:val="Normal"/>
    <w:uiPriority w:val="1"/>
    <w:qFormat/>
    <w:rsid w:val="005E2244"/>
    <w:pPr>
      <w:spacing w:after="0"/>
      <w:ind w:left="107"/>
    </w:pPr>
    <w:rPr>
      <w:rFonts w:eastAsia="Times New Roman" w:cs="Times New Roman"/>
      <w:kern w:val="2"/>
      <w:sz w:val="24"/>
      <w:szCs w:val="24"/>
      <w:lang w:eastAsia="en-GB" w:bidi="ar-SA"/>
    </w:rPr>
  </w:style>
  <w:style w:type="paragraph" w:styleId="NormalWeb">
    <w:name w:val="Normal (Web)"/>
    <w:basedOn w:val="Normal"/>
    <w:uiPriority w:val="99"/>
    <w:unhideWhenUsed/>
    <w:rsid w:val="002950B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2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08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05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28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4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8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0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3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20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0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18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hyperlink" Target="mailto:info@capred.org" TargetMode="External"/><Relationship Id="rId1" Type="http://schemas.openxmlformats.org/officeDocument/2006/relationships/hyperlink" Target="mailto:info@capred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tanaPich\Downloads\CAPRED%20Letterhead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bc3ce5-04c1-48b3-b3d5-f5dcaacd52d7" xsi:nil="true"/>
    <lcf76f155ced4ddcb4097134ff3c332f xmlns="0a9d5bd5-5696-434a-a44b-8da19705dd9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15B934760CF418CB3C260C73B5674" ma:contentTypeVersion="13" ma:contentTypeDescription="Create a new document." ma:contentTypeScope="" ma:versionID="99cc77a054411f602295a1c6335a42c0">
  <xsd:schema xmlns:xsd="http://www.w3.org/2001/XMLSchema" xmlns:xs="http://www.w3.org/2001/XMLSchema" xmlns:p="http://schemas.microsoft.com/office/2006/metadata/properties" xmlns:ns2="0a9d5bd5-5696-434a-a44b-8da19705dd92" xmlns:ns3="a9bc3ce5-04c1-48b3-b3d5-f5dcaacd52d7" targetNamespace="http://schemas.microsoft.com/office/2006/metadata/properties" ma:root="true" ma:fieldsID="651fc0eb74469f9d9ce5f2b98a112b30" ns2:_="" ns3:_="">
    <xsd:import namespace="0a9d5bd5-5696-434a-a44b-8da19705dd92"/>
    <xsd:import namespace="a9bc3ce5-04c1-48b3-b3d5-f5dcaacd5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d5bd5-5696-434a-a44b-8da19705d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cad189f-6960-4ef3-aefa-3de156d466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c3ce5-04c1-48b3-b3d5-f5dcaacd52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d922f15-debf-4e79-80c4-5f6a1bd86d07}" ma:internalName="TaxCatchAll" ma:showField="CatchAllData" ma:web="a9bc3ce5-04c1-48b3-b3d5-f5dcaacd5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542CEB-17DD-48A9-B83F-39263807BEEE}">
  <ds:schemaRefs>
    <ds:schemaRef ds:uri="http://schemas.microsoft.com/office/2006/metadata/properties"/>
    <ds:schemaRef ds:uri="http://schemas.microsoft.com/office/infopath/2007/PartnerControls"/>
    <ds:schemaRef ds:uri="a9bc3ce5-04c1-48b3-b3d5-f5dcaacd52d7"/>
    <ds:schemaRef ds:uri="0a9d5bd5-5696-434a-a44b-8da19705dd92"/>
  </ds:schemaRefs>
</ds:datastoreItem>
</file>

<file path=customXml/itemProps2.xml><?xml version="1.0" encoding="utf-8"?>
<ds:datastoreItem xmlns:ds="http://schemas.openxmlformats.org/officeDocument/2006/customXml" ds:itemID="{BA2DF3C6-7CFD-4ABA-AA0A-6F76284278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E31BDE-0029-7949-A621-A49AF73ED2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28E428-B047-4B40-A642-49BCC94FF6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d5bd5-5696-434a-a44b-8da19705dd92"/>
    <ds:schemaRef ds:uri="a9bc3ce5-04c1-48b3-b3d5-f5dcaacd5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CAPRED Letterhead Template - Final</Template>
  <TotalTime>93</TotalTime>
  <Pages>1</Pages>
  <Words>289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Ratana Pich</dc:creator>
  <cp:keywords/>
  <dc:description/>
  <cp:lastModifiedBy>C. Tate Chhun</cp:lastModifiedBy>
  <cp:revision>9</cp:revision>
  <cp:lastPrinted>2024-03-15T04:59:00Z</cp:lastPrinted>
  <dcterms:created xsi:type="dcterms:W3CDTF">2025-03-25T07:10:00Z</dcterms:created>
  <dcterms:modified xsi:type="dcterms:W3CDTF">2025-03-26T02:23:00Z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0x010100C9415B934760CF418CB3C260C73B5674</vt:lpwstr>
  </property>
  <property fmtid="{D5CDD505-2E9C-101B-9397-08002B2CF9AE}" pid="3" name="MediaServiceImageTags">
    <vt:lpwstr/>
  </property>
  <property fmtid="{D5CDD505-2E9C-101B-9397-08002B2CF9AE}" pid="4" name="GrammarlyDocumentId">
    <vt:lpwstr>a6b360d0-8847-4ad2-b5d4-fe122f8951ed</vt:lpwstr>
  </property>
</Properties>
</file>