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94F5" w14:textId="26801278" w:rsidR="0025139C" w:rsidRPr="00C60377" w:rsidRDefault="001E59E1" w:rsidP="00705713">
      <w:pPr>
        <w:spacing w:before="240" w:after="0" w:line="240" w:lineRule="auto"/>
        <w:rPr>
          <w:color w:val="0E5772"/>
          <w:sz w:val="36"/>
          <w:szCs w:val="24"/>
        </w:rPr>
      </w:pPr>
      <w:r w:rsidRPr="00C60377">
        <w:rPr>
          <w:color w:val="0E5772"/>
          <w:sz w:val="36"/>
          <w:szCs w:val="24"/>
        </w:rPr>
        <w:t xml:space="preserve">Consultant </w:t>
      </w:r>
      <w:r w:rsidR="0025139C" w:rsidRPr="00C60377">
        <w:rPr>
          <w:color w:val="0E5772"/>
          <w:sz w:val="36"/>
          <w:szCs w:val="24"/>
        </w:rPr>
        <w:t>Submission Form</w:t>
      </w:r>
      <w:r w:rsidR="0012548E" w:rsidRPr="00C60377">
        <w:rPr>
          <w:color w:val="0E5772"/>
          <w:sz w:val="36"/>
          <w:szCs w:val="24"/>
        </w:rPr>
        <w:t>: Rice Husk Utilization Consultant</w:t>
      </w:r>
    </w:p>
    <w:p w14:paraId="3214B81A" w14:textId="32D7CBE2" w:rsidR="0025139C" w:rsidRPr="00283CAE" w:rsidRDefault="0025139C" w:rsidP="001E59E1">
      <w:pPr>
        <w:pStyle w:val="ListParagraph"/>
        <w:numPr>
          <w:ilvl w:val="0"/>
          <w:numId w:val="7"/>
        </w:numPr>
        <w:spacing w:before="240" w:after="0" w:line="240" w:lineRule="auto"/>
        <w:ind w:left="360"/>
        <w:rPr>
          <w:color w:val="0E5772"/>
          <w:sz w:val="28"/>
        </w:rPr>
      </w:pPr>
      <w:r>
        <w:rPr>
          <w:color w:val="0E5772"/>
          <w:sz w:val="28"/>
        </w:rPr>
        <w:t>Consultant</w:t>
      </w:r>
      <w:r w:rsidRPr="00283CAE">
        <w:rPr>
          <w:color w:val="0E5772"/>
          <w:sz w:val="28"/>
        </w:rPr>
        <w:t xml:space="preserve"> details</w:t>
      </w:r>
    </w:p>
    <w:p w14:paraId="5FE78FB7" w14:textId="77777777" w:rsidR="0025139C" w:rsidRPr="00D32B0E" w:rsidRDefault="0025139C" w:rsidP="0025139C">
      <w:pPr>
        <w:spacing w:before="120" w:after="120"/>
        <w:rPr>
          <w:rFonts w:eastAsia="Times New Roman" w:cstheme="minorHAnsi"/>
        </w:rPr>
      </w:pP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5"/>
        <w:gridCol w:w="6390"/>
      </w:tblGrid>
      <w:tr w:rsidR="0025139C" w:rsidRPr="0012548E" w14:paraId="619F9E98" w14:textId="77777777" w:rsidTr="001E59E1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7D0D" w14:textId="77777777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Full name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1557" w14:textId="77777777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25139C" w:rsidRPr="0012548E" w14:paraId="5EC33897" w14:textId="77777777" w:rsidTr="001E59E1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0DF4" w14:textId="13C08EC6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Address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103A" w14:textId="77777777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25139C" w:rsidRPr="0012548E" w14:paraId="42878D49" w14:textId="77777777" w:rsidTr="001E59E1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E98D" w14:textId="4B3C420C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 xml:space="preserve">Email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80E5" w14:textId="77777777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25139C" w:rsidRPr="0012548E" w14:paraId="19226EB2" w14:textId="77777777" w:rsidTr="001E59E1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0DEC" w14:textId="77777777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Phone number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FFDB" w14:textId="77777777" w:rsidR="0025139C" w:rsidRPr="0012548E" w:rsidRDefault="0025139C" w:rsidP="002E7467">
            <w:pPr>
              <w:spacing w:before="60" w:after="60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7222F910" w14:textId="77777777" w:rsidR="003F2D3D" w:rsidRDefault="003F2D3D" w:rsidP="003F2D3D">
      <w:pPr>
        <w:spacing w:after="120"/>
        <w:rPr>
          <w:color w:val="0E5772"/>
          <w:sz w:val="24"/>
          <w:szCs w:val="19"/>
        </w:rPr>
      </w:pPr>
    </w:p>
    <w:p w14:paraId="223BF80E" w14:textId="6D3C5172" w:rsidR="003F2D3D" w:rsidRPr="003F2D3D" w:rsidRDefault="003F2D3D" w:rsidP="001E59E1">
      <w:pPr>
        <w:pStyle w:val="ListParagraph"/>
        <w:numPr>
          <w:ilvl w:val="0"/>
          <w:numId w:val="7"/>
        </w:numPr>
        <w:spacing w:before="240" w:after="0" w:line="240" w:lineRule="auto"/>
        <w:ind w:left="360"/>
        <w:rPr>
          <w:color w:val="0E5772"/>
          <w:sz w:val="28"/>
        </w:rPr>
      </w:pPr>
      <w:r w:rsidRPr="003F2D3D">
        <w:rPr>
          <w:color w:val="0E5772"/>
          <w:sz w:val="28"/>
        </w:rPr>
        <w:t>Consultant’s Experience </w:t>
      </w:r>
    </w:p>
    <w:p w14:paraId="6D674016" w14:textId="06525F5A" w:rsidR="003925FA" w:rsidRPr="0012548E" w:rsidRDefault="00C60377">
      <w:pPr>
        <w:spacing w:before="240" w:after="0"/>
        <w:rPr>
          <w:sz w:val="24"/>
          <w:szCs w:val="22"/>
        </w:rPr>
      </w:pPr>
      <w:r w:rsidRPr="00C60377">
        <w:rPr>
          <w:rFonts w:ascii="Calibri" w:hAnsi="Calibri" w:cs="Calibri"/>
        </w:rPr>
        <w:t>Using the format below, provide</w:t>
      </w:r>
      <w:r w:rsidRPr="0012548E">
        <w:rPr>
          <w:rFonts w:ascii="Calibri" w:hAnsi="Calibri" w:cs="Calibri"/>
          <w:szCs w:val="22"/>
        </w:rPr>
        <w:t xml:space="preserve"> up to three </w:t>
      </w:r>
      <w:r w:rsidRPr="00C60377">
        <w:rPr>
          <w:rFonts w:ascii="Calibri" w:hAnsi="Calibri" w:cs="Calibri"/>
        </w:rPr>
        <w:t xml:space="preserve">of your </w:t>
      </w:r>
      <w:r>
        <w:rPr>
          <w:rFonts w:ascii="Calibri" w:hAnsi="Calibri" w:cs="Calibri"/>
          <w:szCs w:val="22"/>
        </w:rPr>
        <w:t>most relevant assignments</w:t>
      </w:r>
      <w:r w:rsidRPr="0012548E">
        <w:rPr>
          <w:rFonts w:ascii="Calibri" w:hAnsi="Calibri" w:cs="Calibri"/>
          <w:szCs w:val="22"/>
        </w:rPr>
        <w:t xml:space="preserve"> </w:t>
      </w:r>
      <w:r w:rsidRPr="00C60377">
        <w:rPr>
          <w:rFonts w:ascii="Calibri" w:hAnsi="Calibri" w:cs="Calibri"/>
        </w:rPr>
        <w:t xml:space="preserve">that demonstrate experience delivering </w:t>
      </w:r>
      <w:r>
        <w:rPr>
          <w:rFonts w:ascii="Calibri" w:hAnsi="Calibri" w:cs="Calibri"/>
          <w:szCs w:val="22"/>
        </w:rPr>
        <w:t>similar assignments</w:t>
      </w:r>
      <w:r w:rsidRPr="0012548E">
        <w:rPr>
          <w:rFonts w:ascii="Calibri" w:hAnsi="Calibri" w:cs="Calibri"/>
          <w:szCs w:val="22"/>
        </w:rPr>
        <w:t>.</w:t>
      </w:r>
    </w:p>
    <w:p w14:paraId="7548A8DE" w14:textId="77777777" w:rsidR="003F2D3D" w:rsidRDefault="003F2D3D" w:rsidP="003F2D3D">
      <w:pPr>
        <w:spacing w:before="240" w:after="0" w:line="240" w:lineRule="auto"/>
        <w:rPr>
          <w:rFonts w:asciiTheme="minorHAnsi" w:eastAsia="Calibri" w:hAnsiTheme="minorHAnsi" w:cstheme="minorHAnsi"/>
          <w:sz w:val="20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6370"/>
      </w:tblGrid>
      <w:tr w:rsidR="003F2D3D" w:rsidRPr="0012548E" w14:paraId="184FDF33" w14:textId="77777777" w:rsidTr="00C91880">
        <w:trPr>
          <w:trHeight w:val="314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31E4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Project Name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BAC59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F2D3D" w:rsidRPr="0012548E" w14:paraId="348DC1BB" w14:textId="77777777" w:rsidTr="003F2D3D">
        <w:trPr>
          <w:trHeight w:val="356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7CE7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Project Location(s)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EA507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F2D3D" w:rsidRPr="0012548E" w14:paraId="11D675EB" w14:textId="77777777" w:rsidTr="003F2D3D">
        <w:trPr>
          <w:trHeight w:val="356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E1A6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Project Duration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6786A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F2D3D" w:rsidRPr="0012548E" w14:paraId="06702E39" w14:textId="77777777" w:rsidTr="003F2D3D">
        <w:trPr>
          <w:trHeight w:val="356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7223" w14:textId="3956179B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Client/Donor (as applicable)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5AAA4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F2D3D" w:rsidRPr="0012548E" w14:paraId="7FD5BD71" w14:textId="77777777" w:rsidTr="003F2D3D">
        <w:trPr>
          <w:trHeight w:val="356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EF9D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Year Completed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A28A2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F2D3D" w:rsidRPr="0012548E" w14:paraId="156040A3" w14:textId="77777777" w:rsidTr="00C91880">
        <w:trPr>
          <w:trHeight w:val="1529"/>
        </w:trPr>
        <w:tc>
          <w:tcPr>
            <w:tcW w:w="9720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DE43D6B" w14:textId="77777777" w:rsidR="001E59E1" w:rsidRPr="0012548E" w:rsidRDefault="001E59E1">
            <w:pPr>
              <w:spacing w:before="80" w:after="80"/>
              <w:ind w:left="36"/>
              <w:jc w:val="both"/>
              <w:rPr>
                <w:szCs w:val="22"/>
              </w:rPr>
            </w:pPr>
            <w:r w:rsidRPr="0012548E">
              <w:rPr>
                <w:rFonts w:ascii="Calibri" w:hAnsi="Calibri" w:cs="Calibri"/>
                <w:szCs w:val="22"/>
              </w:rPr>
              <w:t>Briefly describe the assignment, including:</w:t>
            </w:r>
          </w:p>
          <w:p w14:paraId="252973CA" w14:textId="77777777" w:rsidR="001E59E1" w:rsidRPr="0012548E" w:rsidRDefault="001E59E1" w:rsidP="001E59E1">
            <w:pPr>
              <w:pStyle w:val="ListParagraph"/>
              <w:numPr>
                <w:ilvl w:val="1"/>
                <w:numId w:val="8"/>
              </w:numPr>
              <w:ind w:left="615"/>
              <w:jc w:val="both"/>
              <w:rPr>
                <w:szCs w:val="22"/>
              </w:rPr>
            </w:pPr>
            <w:r w:rsidRPr="0012548E">
              <w:rPr>
                <w:rFonts w:ascii="Calibri" w:hAnsi="Calibri" w:cs="Calibri"/>
                <w:szCs w:val="22"/>
              </w:rPr>
              <w:t>The Consultant’s role, if working as part of a team</w:t>
            </w:r>
          </w:p>
          <w:p w14:paraId="16A65D2A" w14:textId="77777777" w:rsidR="001E59E1" w:rsidRPr="0012548E" w:rsidRDefault="001E59E1" w:rsidP="001E59E1">
            <w:pPr>
              <w:pStyle w:val="ListParagraph"/>
              <w:numPr>
                <w:ilvl w:val="1"/>
                <w:numId w:val="8"/>
              </w:numPr>
              <w:ind w:left="615"/>
              <w:jc w:val="both"/>
              <w:rPr>
                <w:szCs w:val="22"/>
              </w:rPr>
            </w:pPr>
            <w:r w:rsidRPr="0012548E">
              <w:rPr>
                <w:rFonts w:ascii="Calibri" w:hAnsi="Calibri" w:cs="Calibri"/>
                <w:szCs w:val="22"/>
              </w:rPr>
              <w:t>The assignment’s nature, scope, and outcomes</w:t>
            </w:r>
          </w:p>
          <w:p w14:paraId="45D19C26" w14:textId="6F2AE309" w:rsidR="003F2D3D" w:rsidRPr="0012548E" w:rsidRDefault="00B54385" w:rsidP="001E59E1">
            <w:pPr>
              <w:pStyle w:val="ListParagraph"/>
              <w:numPr>
                <w:ilvl w:val="1"/>
                <w:numId w:val="8"/>
              </w:numPr>
              <w:ind w:left="615"/>
              <w:jc w:val="both"/>
              <w:rPr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Similarity and r</w:t>
            </w:r>
            <w:r w:rsidR="001E59E1" w:rsidRPr="0012548E">
              <w:rPr>
                <w:rFonts w:ascii="Calibri" w:hAnsi="Calibri" w:cs="Calibri"/>
                <w:szCs w:val="22"/>
              </w:rPr>
              <w:t>elevance to this assignment</w:t>
            </w:r>
          </w:p>
        </w:tc>
      </w:tr>
      <w:tr w:rsidR="003F2D3D" w:rsidRPr="0012548E" w14:paraId="671D9497" w14:textId="77777777" w:rsidTr="003F2D3D">
        <w:trPr>
          <w:trHeight w:val="308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930A" w14:textId="77777777" w:rsidR="003F2D3D" w:rsidRPr="0012548E" w:rsidRDefault="003F2D3D" w:rsidP="002E7467">
            <w:pPr>
              <w:widowControl w:val="0"/>
              <w:spacing w:before="80" w:after="80"/>
              <w:ind w:left="36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Referee name and position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3D275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F2D3D" w:rsidRPr="0012548E" w14:paraId="1F6F090B" w14:textId="77777777" w:rsidTr="003F2D3D">
        <w:trPr>
          <w:trHeight w:val="308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46A2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cs="Arial"/>
                <w:szCs w:val="22"/>
                <w:lang w:val="en-GB"/>
              </w:rPr>
            </w:pPr>
            <w:r w:rsidRPr="0012548E">
              <w:rPr>
                <w:rFonts w:asciiTheme="minorHAnsi" w:eastAsia="Calibri" w:hAnsiTheme="minorHAnsi" w:cstheme="minorHAnsi"/>
                <w:szCs w:val="22"/>
              </w:rPr>
              <w:t>Referee contact details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4B6A0" w14:textId="77777777" w:rsidR="003F2D3D" w:rsidRPr="0012548E" w:rsidRDefault="003F2D3D" w:rsidP="002E7467">
            <w:pPr>
              <w:widowControl w:val="0"/>
              <w:spacing w:before="80" w:after="80"/>
              <w:ind w:left="36"/>
              <w:jc w:val="both"/>
              <w:rPr>
                <w:rFonts w:cs="Arial"/>
                <w:szCs w:val="22"/>
                <w:lang w:val="en-GB"/>
              </w:rPr>
            </w:pPr>
          </w:p>
        </w:tc>
      </w:tr>
    </w:tbl>
    <w:p w14:paraId="2E5679EB" w14:textId="77777777" w:rsidR="001E59E1" w:rsidRDefault="001E59E1" w:rsidP="001E59E1">
      <w:pPr>
        <w:pStyle w:val="ListParagraph"/>
        <w:spacing w:before="240" w:after="0" w:line="240" w:lineRule="auto"/>
        <w:ind w:left="0"/>
        <w:rPr>
          <w:color w:val="0E5772"/>
          <w:sz w:val="28"/>
        </w:rPr>
      </w:pPr>
    </w:p>
    <w:p w14:paraId="3170251C" w14:textId="1DA8E638" w:rsidR="001E59E1" w:rsidRPr="003F2D3D" w:rsidRDefault="001E59E1" w:rsidP="001E59E1">
      <w:pPr>
        <w:pStyle w:val="ListParagraph"/>
        <w:numPr>
          <w:ilvl w:val="0"/>
          <w:numId w:val="7"/>
        </w:numPr>
        <w:spacing w:before="240" w:after="0" w:line="240" w:lineRule="auto"/>
        <w:ind w:left="360"/>
        <w:rPr>
          <w:color w:val="0E5772"/>
          <w:sz w:val="28"/>
        </w:rPr>
      </w:pPr>
      <w:r>
        <w:rPr>
          <w:color w:val="0E5772"/>
          <w:sz w:val="28"/>
        </w:rPr>
        <w:t>Methodology</w:t>
      </w:r>
    </w:p>
    <w:p w14:paraId="4326B007" w14:textId="0CEA00E3" w:rsidR="001E59E1" w:rsidRDefault="001E59E1">
      <w:pPr>
        <w:spacing w:before="240" w:after="0"/>
        <w:rPr>
          <w:rFonts w:ascii="Calibri" w:hAnsi="Calibri" w:cs="Calibri"/>
          <w:szCs w:val="22"/>
        </w:rPr>
      </w:pPr>
      <w:r w:rsidRPr="0012548E">
        <w:rPr>
          <w:rFonts w:ascii="Calibri" w:hAnsi="Calibri" w:cs="Calibri"/>
          <w:szCs w:val="22"/>
        </w:rPr>
        <w:t xml:space="preserve">In up to </w:t>
      </w:r>
      <w:r w:rsidR="003235FA">
        <w:rPr>
          <w:rFonts w:ascii="Calibri" w:hAnsi="Calibri" w:cs="Calibri"/>
          <w:b/>
          <w:bCs/>
          <w:szCs w:val="22"/>
        </w:rPr>
        <w:t>one</w:t>
      </w:r>
      <w:r w:rsidR="003235FA" w:rsidRPr="00C60377">
        <w:rPr>
          <w:rFonts w:ascii="Calibri" w:hAnsi="Calibri" w:cs="Calibri"/>
          <w:b/>
          <w:bCs/>
          <w:szCs w:val="22"/>
        </w:rPr>
        <w:t xml:space="preserve"> </w:t>
      </w:r>
      <w:r w:rsidRPr="00C60377">
        <w:rPr>
          <w:rFonts w:ascii="Calibri" w:hAnsi="Calibri" w:cs="Calibri"/>
          <w:b/>
          <w:bCs/>
          <w:szCs w:val="22"/>
        </w:rPr>
        <w:t>page</w:t>
      </w:r>
      <w:r w:rsidR="00D93B04">
        <w:rPr>
          <w:rFonts w:ascii="Calibri" w:hAnsi="Calibri" w:cs="Calibri"/>
          <w:b/>
          <w:bCs/>
          <w:szCs w:val="22"/>
        </w:rPr>
        <w:t xml:space="preserve"> max</w:t>
      </w:r>
      <w:r w:rsidR="00F12F9C">
        <w:rPr>
          <w:rFonts w:ascii="Calibri" w:hAnsi="Calibri" w:cs="Calibri"/>
          <w:b/>
          <w:bCs/>
          <w:szCs w:val="22"/>
        </w:rPr>
        <w:t>imum</w:t>
      </w:r>
      <w:r w:rsidRPr="00C60377">
        <w:rPr>
          <w:rFonts w:ascii="Calibri" w:hAnsi="Calibri" w:cs="Calibri"/>
          <w:b/>
          <w:bCs/>
          <w:szCs w:val="22"/>
        </w:rPr>
        <w:t>,</w:t>
      </w:r>
      <w:r w:rsidRPr="0012548E">
        <w:rPr>
          <w:rFonts w:ascii="Calibri" w:hAnsi="Calibri" w:cs="Calibri"/>
          <w:szCs w:val="22"/>
        </w:rPr>
        <w:t xml:space="preserve"> explain your understanding of the assignment, proposed methodology and assessment framework. Identify key dependencies and </w:t>
      </w:r>
      <w:r w:rsidR="0012548E" w:rsidRPr="0012548E">
        <w:rPr>
          <w:rFonts w:ascii="Calibri" w:hAnsi="Calibri" w:cs="Calibri"/>
          <w:szCs w:val="22"/>
        </w:rPr>
        <w:t>assumptions and</w:t>
      </w:r>
      <w:r w:rsidRPr="0012548E">
        <w:rPr>
          <w:rFonts w:ascii="Calibri" w:hAnsi="Calibri" w:cs="Calibri"/>
          <w:szCs w:val="22"/>
        </w:rPr>
        <w:t xml:space="preserve"> describe your technical approach to addressing the main issues and their significance.</w:t>
      </w:r>
    </w:p>
    <w:p w14:paraId="5953585B" w14:textId="77777777" w:rsidR="003235FA" w:rsidRDefault="003235FA">
      <w:pPr>
        <w:spacing w:before="240" w:after="0"/>
        <w:rPr>
          <w:rFonts w:ascii="Calibri" w:hAnsi="Calibri" w:cs="Calibr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5"/>
      </w:tblGrid>
      <w:tr w:rsidR="00A77B9B" w14:paraId="0F8750A5" w14:textId="77777777" w:rsidTr="00F10AC2">
        <w:tc>
          <w:tcPr>
            <w:tcW w:w="9715" w:type="dxa"/>
          </w:tcPr>
          <w:p w14:paraId="65CDA0A8" w14:textId="77777777" w:rsidR="00A77B9B" w:rsidRDefault="00A77B9B">
            <w:pPr>
              <w:spacing w:before="240" w:after="0"/>
              <w:rPr>
                <w:sz w:val="24"/>
                <w:szCs w:val="22"/>
              </w:rPr>
            </w:pPr>
          </w:p>
          <w:p w14:paraId="5B109E2A" w14:textId="77777777" w:rsidR="00F10AC2" w:rsidRDefault="00F10AC2">
            <w:pPr>
              <w:spacing w:before="240" w:after="0"/>
              <w:rPr>
                <w:sz w:val="24"/>
                <w:szCs w:val="22"/>
              </w:rPr>
            </w:pPr>
          </w:p>
          <w:p w14:paraId="70C34DA9" w14:textId="77777777" w:rsidR="00F10AC2" w:rsidRDefault="00F10AC2">
            <w:pPr>
              <w:spacing w:before="240" w:after="0"/>
              <w:rPr>
                <w:sz w:val="24"/>
                <w:szCs w:val="22"/>
              </w:rPr>
            </w:pPr>
          </w:p>
        </w:tc>
      </w:tr>
    </w:tbl>
    <w:p w14:paraId="44223769" w14:textId="7D94FB84" w:rsidR="001E59E1" w:rsidRDefault="0012548E" w:rsidP="00F10AC2">
      <w:pPr>
        <w:pStyle w:val="ListParagraph"/>
        <w:numPr>
          <w:ilvl w:val="0"/>
          <w:numId w:val="7"/>
        </w:numPr>
        <w:spacing w:before="240" w:after="0" w:line="240" w:lineRule="auto"/>
        <w:ind w:left="360"/>
        <w:rPr>
          <w:color w:val="0E5772"/>
          <w:sz w:val="28"/>
        </w:rPr>
      </w:pPr>
      <w:r>
        <w:rPr>
          <w:color w:val="0E5772"/>
          <w:sz w:val="28"/>
        </w:rPr>
        <w:t>Activit</w:t>
      </w:r>
      <w:r w:rsidR="00B54385">
        <w:rPr>
          <w:color w:val="0E5772"/>
          <w:sz w:val="28"/>
        </w:rPr>
        <w:t>ies</w:t>
      </w:r>
      <w:r w:rsidR="00007C05">
        <w:rPr>
          <w:color w:val="0E5772"/>
          <w:sz w:val="28"/>
        </w:rPr>
        <w:t xml:space="preserve">, </w:t>
      </w:r>
      <w:r w:rsidR="00B54385">
        <w:rPr>
          <w:color w:val="0E5772"/>
          <w:sz w:val="28"/>
        </w:rPr>
        <w:t>Level of Effort</w:t>
      </w:r>
      <w:r w:rsidR="00007C05">
        <w:rPr>
          <w:color w:val="0E5772"/>
          <w:sz w:val="28"/>
        </w:rPr>
        <w:t>, and Daily Rate</w:t>
      </w:r>
    </w:p>
    <w:p w14:paraId="3B131A77" w14:textId="5B84EDE3" w:rsidR="00C91880" w:rsidRPr="00C91880" w:rsidRDefault="00E07A27">
      <w:pPr>
        <w:spacing w:before="240" w:after="0"/>
        <w:rPr>
          <w:rFonts w:ascii="Calibri" w:hAnsi="Calibri" w:cs="Calibri"/>
          <w:szCs w:val="22"/>
        </w:rPr>
      </w:pPr>
      <w:r w:rsidRPr="00547D93">
        <w:rPr>
          <w:rFonts w:ascii="Calibri" w:hAnsi="Calibri" w:cs="Calibri"/>
        </w:rPr>
        <w:t xml:space="preserve">Using </w:t>
      </w:r>
      <w:r w:rsidR="00007C05" w:rsidRPr="00547D93">
        <w:rPr>
          <w:rFonts w:ascii="Calibri" w:hAnsi="Calibri" w:cs="Calibri"/>
        </w:rPr>
        <w:t>TOR’s</w:t>
      </w:r>
      <w:r w:rsidRPr="00547D93">
        <w:rPr>
          <w:rFonts w:ascii="Calibri" w:hAnsi="Calibri" w:cs="Calibri"/>
        </w:rPr>
        <w:t xml:space="preserve"> </w:t>
      </w:r>
      <w:r w:rsidR="00B54385" w:rsidRPr="00B54385">
        <w:rPr>
          <w:rFonts w:ascii="Calibri" w:hAnsi="Calibri" w:cs="Calibri"/>
          <w:b/>
          <w:bCs/>
        </w:rPr>
        <w:t>D</w:t>
      </w:r>
      <w:r w:rsidRPr="00B54385">
        <w:rPr>
          <w:rFonts w:ascii="Calibri" w:hAnsi="Calibri" w:cs="Calibri"/>
          <w:b/>
          <w:bCs/>
        </w:rPr>
        <w:t xml:space="preserve">eliverables </w:t>
      </w:r>
      <w:r w:rsidRPr="00547D93">
        <w:rPr>
          <w:rFonts w:ascii="Calibri" w:hAnsi="Calibri" w:cs="Calibri"/>
        </w:rPr>
        <w:t xml:space="preserve">as a </w:t>
      </w:r>
      <w:proofErr w:type="gramStart"/>
      <w:r w:rsidR="00B54385" w:rsidRPr="00B54385">
        <w:rPr>
          <w:rFonts w:ascii="Calibri" w:hAnsi="Calibri" w:cs="Calibri"/>
        </w:rPr>
        <w:t>guide,</w:t>
      </w:r>
      <w:proofErr w:type="gramEnd"/>
      <w:r w:rsidR="00B54385" w:rsidRPr="00B54385">
        <w:rPr>
          <w:rFonts w:ascii="Calibri" w:hAnsi="Calibri" w:cs="Calibri"/>
        </w:rPr>
        <w:t xml:space="preserve"> </w:t>
      </w:r>
      <w:proofErr w:type="gramStart"/>
      <w:r w:rsidR="00B54385" w:rsidRPr="00B54385">
        <w:rPr>
          <w:rFonts w:ascii="Calibri" w:hAnsi="Calibri" w:cs="Calibri"/>
        </w:rPr>
        <w:t>indicate</w:t>
      </w:r>
      <w:proofErr w:type="gramEnd"/>
      <w:r w:rsidRPr="00547D93">
        <w:rPr>
          <w:rFonts w:ascii="Calibri" w:hAnsi="Calibri" w:cs="Calibri"/>
        </w:rPr>
        <w:t xml:space="preserve"> the level of effort required </w:t>
      </w:r>
      <w:r w:rsidR="00B54385" w:rsidRPr="00B54385">
        <w:rPr>
          <w:rFonts w:ascii="Calibri" w:hAnsi="Calibri" w:cs="Calibri"/>
        </w:rPr>
        <w:t xml:space="preserve">for each </w:t>
      </w:r>
      <w:r w:rsidR="00007C05">
        <w:rPr>
          <w:rFonts w:ascii="Calibri" w:hAnsi="Calibri" w:cs="Calibri"/>
        </w:rPr>
        <w:t xml:space="preserve">key </w:t>
      </w:r>
      <w:r w:rsidR="00B54385" w:rsidRPr="00B54385">
        <w:rPr>
          <w:rFonts w:ascii="Calibri" w:hAnsi="Calibri" w:cs="Calibri"/>
        </w:rPr>
        <w:t xml:space="preserve">activity and </w:t>
      </w:r>
      <w:proofErr w:type="gramStart"/>
      <w:r w:rsidR="00B54385" w:rsidRPr="00B54385">
        <w:rPr>
          <w:rFonts w:ascii="Calibri" w:hAnsi="Calibri" w:cs="Calibri"/>
        </w:rPr>
        <w:t>shade</w:t>
      </w:r>
      <w:proofErr w:type="gramEnd"/>
      <w:r w:rsidRPr="00547D93">
        <w:rPr>
          <w:rFonts w:ascii="Calibri" w:hAnsi="Calibri" w:cs="Calibri"/>
        </w:rPr>
        <w:t xml:space="preserve"> the </w:t>
      </w:r>
      <w:r w:rsidR="00B54385" w:rsidRPr="00B54385">
        <w:rPr>
          <w:rFonts w:ascii="Calibri" w:hAnsi="Calibri" w:cs="Calibri"/>
        </w:rPr>
        <w:t>relevant months to show</w:t>
      </w:r>
      <w:r>
        <w:rPr>
          <w:rFonts w:ascii="Calibri" w:hAnsi="Calibri" w:cs="Calibri"/>
        </w:rPr>
        <w:t xml:space="preserve"> the indicative timeline.</w:t>
      </w:r>
    </w:p>
    <w:p w14:paraId="064CF60A" w14:textId="77777777" w:rsidR="00C91880" w:rsidRDefault="00C91880" w:rsidP="0012548E">
      <w:pPr>
        <w:spacing w:before="240" w:after="0" w:line="240" w:lineRule="auto"/>
        <w:rPr>
          <w:rFonts w:ascii="Calibri" w:hAnsi="Calibri" w:cs="Calibri"/>
          <w:szCs w:val="22"/>
        </w:rPr>
      </w:pPr>
    </w:p>
    <w:tbl>
      <w:tblPr>
        <w:tblW w:w="99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70"/>
        <w:gridCol w:w="3230"/>
        <w:gridCol w:w="1530"/>
        <w:gridCol w:w="963"/>
        <w:gridCol w:w="963"/>
        <w:gridCol w:w="963"/>
        <w:gridCol w:w="963"/>
        <w:gridCol w:w="963"/>
      </w:tblGrid>
      <w:tr w:rsidR="0012548E" w:rsidRPr="0012548E" w14:paraId="2561FA0B" w14:textId="316E1F12" w:rsidTr="0012548E">
        <w:trPr>
          <w:cantSplit/>
          <w:trHeight w:hRule="exact" w:val="374"/>
        </w:trPr>
        <w:tc>
          <w:tcPr>
            <w:tcW w:w="370" w:type="dxa"/>
            <w:vMerge w:val="restart"/>
            <w:vAlign w:val="center"/>
          </w:tcPr>
          <w:p w14:paraId="465A7AEA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N°</w:t>
            </w:r>
          </w:p>
        </w:tc>
        <w:tc>
          <w:tcPr>
            <w:tcW w:w="3230" w:type="dxa"/>
            <w:vMerge w:val="restart"/>
            <w:vAlign w:val="center"/>
          </w:tcPr>
          <w:p w14:paraId="182A2F36" w14:textId="57DAF212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Activity</w:t>
            </w:r>
          </w:p>
        </w:tc>
        <w:tc>
          <w:tcPr>
            <w:tcW w:w="1530" w:type="dxa"/>
            <w:vMerge w:val="restart"/>
            <w:vAlign w:val="center"/>
          </w:tcPr>
          <w:p w14:paraId="08EE6B76" w14:textId="1AAD72D5" w:rsidR="0012548E" w:rsidRPr="0012548E" w:rsidRDefault="0012548E" w:rsidP="0012548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12548E">
              <w:rPr>
                <w:rFonts w:asciiTheme="minorHAnsi" w:hAnsiTheme="minorHAnsi" w:cstheme="minorHAnsi"/>
                <w:szCs w:val="22"/>
              </w:rPr>
              <w:t>Level of Effort (Days)</w:t>
            </w:r>
          </w:p>
        </w:tc>
        <w:tc>
          <w:tcPr>
            <w:tcW w:w="4815" w:type="dxa"/>
            <w:gridSpan w:val="5"/>
          </w:tcPr>
          <w:p w14:paraId="68AAB2E7" w14:textId="7AA2EFEB" w:rsidR="0012548E" w:rsidRPr="0012548E" w:rsidRDefault="0012548E" w:rsidP="0012548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Timeline (m</w:t>
            </w:r>
            <w:r w:rsidRPr="0012548E">
              <w:rPr>
                <w:rFonts w:asciiTheme="minorHAnsi" w:hAnsiTheme="minorHAnsi" w:cstheme="minorHAnsi"/>
                <w:szCs w:val="22"/>
              </w:rPr>
              <w:t>onth</w:t>
            </w:r>
            <w:r>
              <w:rPr>
                <w:rFonts w:asciiTheme="minorHAnsi" w:hAnsiTheme="minorHAnsi" w:cstheme="minorHAnsi"/>
                <w:szCs w:val="22"/>
              </w:rPr>
              <w:t>, s</w:t>
            </w:r>
            <w:r w:rsidRPr="0012548E">
              <w:rPr>
                <w:rFonts w:asciiTheme="minorHAnsi" w:hAnsiTheme="minorHAnsi" w:cstheme="minorHAnsi"/>
                <w:szCs w:val="22"/>
              </w:rPr>
              <w:t>tarting October 2026)</w:t>
            </w:r>
          </w:p>
        </w:tc>
      </w:tr>
      <w:tr w:rsidR="0012548E" w:rsidRPr="0012548E" w14:paraId="2A612C71" w14:textId="77777777" w:rsidTr="0012548E">
        <w:trPr>
          <w:cantSplit/>
          <w:trHeight w:hRule="exact" w:val="374"/>
        </w:trPr>
        <w:tc>
          <w:tcPr>
            <w:tcW w:w="370" w:type="dxa"/>
            <w:vMerge/>
            <w:vAlign w:val="center"/>
          </w:tcPr>
          <w:p w14:paraId="3AC24027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3230" w:type="dxa"/>
            <w:vMerge/>
            <w:vAlign w:val="center"/>
          </w:tcPr>
          <w:p w14:paraId="4923EEEF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  <w:vMerge/>
          </w:tcPr>
          <w:p w14:paraId="55FA51F7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02922DB4" w14:textId="3D9D48B0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1</w:t>
            </w:r>
          </w:p>
        </w:tc>
        <w:tc>
          <w:tcPr>
            <w:tcW w:w="963" w:type="dxa"/>
            <w:vAlign w:val="center"/>
          </w:tcPr>
          <w:p w14:paraId="3CF014ED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2</w:t>
            </w:r>
          </w:p>
        </w:tc>
        <w:tc>
          <w:tcPr>
            <w:tcW w:w="963" w:type="dxa"/>
            <w:vAlign w:val="center"/>
          </w:tcPr>
          <w:p w14:paraId="615FAD54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3</w:t>
            </w:r>
          </w:p>
        </w:tc>
        <w:tc>
          <w:tcPr>
            <w:tcW w:w="963" w:type="dxa"/>
            <w:vAlign w:val="center"/>
          </w:tcPr>
          <w:p w14:paraId="2E894935" w14:textId="7ACE47F3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4</w:t>
            </w:r>
          </w:p>
        </w:tc>
        <w:tc>
          <w:tcPr>
            <w:tcW w:w="963" w:type="dxa"/>
            <w:vAlign w:val="center"/>
          </w:tcPr>
          <w:p w14:paraId="63CA39FD" w14:textId="00636A8B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5</w:t>
            </w:r>
          </w:p>
        </w:tc>
      </w:tr>
      <w:tr w:rsidR="00C91880" w:rsidRPr="0012548E" w14:paraId="4E05F980" w14:textId="77777777" w:rsidTr="002B3F71">
        <w:trPr>
          <w:trHeight w:val="271"/>
        </w:trPr>
        <w:tc>
          <w:tcPr>
            <w:tcW w:w="9945" w:type="dxa"/>
            <w:gridSpan w:val="8"/>
            <w:vAlign w:val="center"/>
          </w:tcPr>
          <w:p w14:paraId="7A168C01" w14:textId="5AB120FB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Deliverable 1</w:t>
            </w:r>
          </w:p>
        </w:tc>
      </w:tr>
      <w:tr w:rsidR="0012548E" w:rsidRPr="0012548E" w14:paraId="6755A413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6CF2A1D2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1</w:t>
            </w:r>
          </w:p>
        </w:tc>
        <w:tc>
          <w:tcPr>
            <w:tcW w:w="3230" w:type="dxa"/>
          </w:tcPr>
          <w:p w14:paraId="3336ED07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40AF631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D2FE335" w14:textId="7F275C40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112C54E7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CC1E3ED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551FC46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1547E8F7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12548E" w:rsidRPr="0012548E" w14:paraId="715FED4A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5B845D38" w14:textId="77777777" w:rsidR="0012548E" w:rsidRPr="0012548E" w:rsidRDefault="0012548E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2</w:t>
            </w:r>
          </w:p>
        </w:tc>
        <w:tc>
          <w:tcPr>
            <w:tcW w:w="3230" w:type="dxa"/>
          </w:tcPr>
          <w:p w14:paraId="7FF911E5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5CE9700B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11307541" w14:textId="539381DA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0B0F0A38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B07C462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405CCBA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7D8BCF56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12548E" w:rsidRPr="0012548E" w14:paraId="63CF0A7B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081F31E3" w14:textId="26A2F924" w:rsidR="0012548E" w:rsidRPr="0012548E" w:rsidRDefault="00C91880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…</w:t>
            </w:r>
          </w:p>
        </w:tc>
        <w:tc>
          <w:tcPr>
            <w:tcW w:w="3230" w:type="dxa"/>
          </w:tcPr>
          <w:p w14:paraId="2FC98AA3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7599847E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1D85964" w14:textId="027C4CC3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43EA4AC9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0E43EBB9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EB6BE7E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3B6E102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C91880" w:rsidRPr="0012548E" w14:paraId="0AA90DD6" w14:textId="77777777" w:rsidTr="00DF4DBD">
        <w:trPr>
          <w:trHeight w:val="271"/>
        </w:trPr>
        <w:tc>
          <w:tcPr>
            <w:tcW w:w="9945" w:type="dxa"/>
            <w:gridSpan w:val="8"/>
            <w:vAlign w:val="center"/>
          </w:tcPr>
          <w:p w14:paraId="558551C2" w14:textId="30450D92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Deliverable 2</w:t>
            </w:r>
          </w:p>
        </w:tc>
      </w:tr>
      <w:tr w:rsidR="0012548E" w:rsidRPr="0012548E" w14:paraId="01E2DA93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12847C46" w14:textId="2EB498E4" w:rsidR="0012548E" w:rsidRPr="0012548E" w:rsidRDefault="00C91880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1</w:t>
            </w:r>
          </w:p>
        </w:tc>
        <w:tc>
          <w:tcPr>
            <w:tcW w:w="3230" w:type="dxa"/>
          </w:tcPr>
          <w:p w14:paraId="7FA03F60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1F8B4472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41AC3DB0" w14:textId="16ADAB24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07C74D80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03F4E2B3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4A98D2B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799A7E6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12548E" w:rsidRPr="0012548E" w14:paraId="7D3590A4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59AA68EA" w14:textId="615A2DC1" w:rsidR="0012548E" w:rsidRPr="0012548E" w:rsidRDefault="00C91880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2</w:t>
            </w:r>
          </w:p>
        </w:tc>
        <w:tc>
          <w:tcPr>
            <w:tcW w:w="3230" w:type="dxa"/>
          </w:tcPr>
          <w:p w14:paraId="7987AC40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32682690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4E80BE2" w14:textId="3CCD7E04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351CC806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C326FBD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5F56C2B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3438489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12548E" w:rsidRPr="0012548E" w14:paraId="6E760730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0AFAD3E6" w14:textId="7B22BA2C" w:rsidR="0012548E" w:rsidRPr="0012548E" w:rsidRDefault="00C91880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…</w:t>
            </w:r>
          </w:p>
        </w:tc>
        <w:tc>
          <w:tcPr>
            <w:tcW w:w="3230" w:type="dxa"/>
          </w:tcPr>
          <w:p w14:paraId="539FDCD2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1277F18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36E73BF5" w14:textId="609C243F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FF3ED69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BE7B2F5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72C9245D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984E8F1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C91880" w:rsidRPr="0012548E" w14:paraId="024CC016" w14:textId="77777777" w:rsidTr="002461B6">
        <w:trPr>
          <w:trHeight w:val="271"/>
        </w:trPr>
        <w:tc>
          <w:tcPr>
            <w:tcW w:w="9945" w:type="dxa"/>
            <w:gridSpan w:val="8"/>
            <w:vAlign w:val="center"/>
          </w:tcPr>
          <w:p w14:paraId="717DCDCA" w14:textId="1BBA801F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Deliverable 3</w:t>
            </w:r>
          </w:p>
        </w:tc>
      </w:tr>
      <w:tr w:rsidR="00C91880" w:rsidRPr="0012548E" w14:paraId="4071487E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1FA03B22" w14:textId="15A706BE" w:rsidR="00C91880" w:rsidRDefault="00007C05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1</w:t>
            </w:r>
          </w:p>
        </w:tc>
        <w:tc>
          <w:tcPr>
            <w:tcW w:w="3230" w:type="dxa"/>
          </w:tcPr>
          <w:p w14:paraId="610947CA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3C13F251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443D069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189F34D2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EBA2C9D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374E5216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52AFE1AB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C91880" w:rsidRPr="0012548E" w14:paraId="77CF822D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3BDA4DC0" w14:textId="43BA625E" w:rsidR="00C91880" w:rsidRDefault="00007C05" w:rsidP="002E7467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3</w:t>
            </w:r>
          </w:p>
        </w:tc>
        <w:tc>
          <w:tcPr>
            <w:tcW w:w="3230" w:type="dxa"/>
          </w:tcPr>
          <w:p w14:paraId="40E5A2EE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44A858AE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095EEB59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19776A89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153EBBE6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2BB2DE3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01DC3450" w14:textId="77777777" w:rsidR="00C91880" w:rsidRPr="0012548E" w:rsidRDefault="00C91880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12548E" w:rsidRPr="0012548E" w14:paraId="4140CFD5" w14:textId="77777777" w:rsidTr="0012548E">
        <w:trPr>
          <w:trHeight w:val="271"/>
        </w:trPr>
        <w:tc>
          <w:tcPr>
            <w:tcW w:w="370" w:type="dxa"/>
            <w:vAlign w:val="center"/>
          </w:tcPr>
          <w:p w14:paraId="27F772D6" w14:textId="3290AEF7" w:rsidR="0012548E" w:rsidRPr="0012548E" w:rsidRDefault="00007C05" w:rsidP="002E7467">
            <w:pPr>
              <w:spacing w:after="0"/>
              <w:ind w:left="-25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…</w:t>
            </w:r>
          </w:p>
        </w:tc>
        <w:tc>
          <w:tcPr>
            <w:tcW w:w="3230" w:type="dxa"/>
          </w:tcPr>
          <w:p w14:paraId="5AFD41B9" w14:textId="77777777" w:rsidR="0012548E" w:rsidRPr="0012548E" w:rsidRDefault="0012548E" w:rsidP="002E7467">
            <w:pPr>
              <w:spacing w:after="0"/>
              <w:ind w:left="-25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1445EFAF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40CF4913" w14:textId="43439F60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B3322D6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23CC49C7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6F372FA2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963" w:type="dxa"/>
          </w:tcPr>
          <w:p w14:paraId="332B399C" w14:textId="77777777" w:rsidR="0012548E" w:rsidRPr="0012548E" w:rsidRDefault="0012548E" w:rsidP="002E7467">
            <w:pPr>
              <w:spacing w:after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</w:tbl>
    <w:p w14:paraId="619D892F" w14:textId="46E05218" w:rsidR="00007C05" w:rsidRDefault="00007C05" w:rsidP="00C60377">
      <w:pPr>
        <w:spacing w:before="240" w:after="0" w:line="240" w:lineRule="auto"/>
        <w:rPr>
          <w:rFonts w:ascii="Calibri" w:hAnsi="Calibri" w:cs="Calibri"/>
          <w:b/>
          <w:bCs/>
          <w:u w:val="single"/>
        </w:rPr>
      </w:pPr>
      <w:r w:rsidRPr="00C60377">
        <w:rPr>
          <w:rFonts w:ascii="Calibri" w:hAnsi="Calibri" w:cs="Calibri"/>
          <w:b/>
          <w:bCs/>
        </w:rPr>
        <w:t xml:space="preserve">Your daily rate: </w:t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  <w:t>USD/day</w:t>
      </w:r>
    </w:p>
    <w:p w14:paraId="39A0C3BC" w14:textId="77777777" w:rsidR="00221D7E" w:rsidRPr="00C60377" w:rsidRDefault="00221D7E" w:rsidP="00C60377">
      <w:pPr>
        <w:spacing w:before="240" w:after="0" w:line="240" w:lineRule="auto"/>
        <w:rPr>
          <w:rFonts w:ascii="Calibri" w:hAnsi="Calibri" w:cs="Calibri"/>
          <w:b/>
          <w:bCs/>
          <w:u w:val="single"/>
        </w:rPr>
      </w:pPr>
    </w:p>
    <w:p w14:paraId="12091825" w14:textId="6DDA0FD0" w:rsidR="00C91880" w:rsidRPr="00C91880" w:rsidRDefault="00C91880" w:rsidP="00C91880">
      <w:pPr>
        <w:pStyle w:val="ListParagraph"/>
        <w:numPr>
          <w:ilvl w:val="0"/>
          <w:numId w:val="7"/>
        </w:numPr>
        <w:spacing w:before="240" w:after="0" w:line="240" w:lineRule="auto"/>
        <w:ind w:left="360"/>
        <w:rPr>
          <w:color w:val="0E5772"/>
          <w:sz w:val="28"/>
        </w:rPr>
      </w:pPr>
      <w:r w:rsidRPr="00C91880">
        <w:rPr>
          <w:color w:val="0E5772"/>
          <w:sz w:val="28"/>
        </w:rPr>
        <w:t>Other Resource</w:t>
      </w:r>
      <w:r>
        <w:rPr>
          <w:color w:val="0E5772"/>
          <w:sz w:val="28"/>
        </w:rPr>
        <w:t>s</w:t>
      </w:r>
    </w:p>
    <w:p w14:paraId="18590C50" w14:textId="7E2A7C00" w:rsidR="00C91880" w:rsidRPr="00C91880" w:rsidRDefault="00861111">
      <w:pPr>
        <w:spacing w:before="240" w:after="0"/>
        <w:rPr>
          <w:rFonts w:ascii="Calibri" w:hAnsi="Calibri" w:cs="Calibri"/>
          <w:szCs w:val="22"/>
        </w:rPr>
      </w:pPr>
      <w:r w:rsidRPr="00861111">
        <w:rPr>
          <w:rFonts w:ascii="Calibri" w:hAnsi="Calibri" w:cs="Calibri"/>
        </w:rPr>
        <w:t xml:space="preserve">List any additional resources required to complete the assignment, including </w:t>
      </w:r>
      <w:proofErr w:type="spellStart"/>
      <w:r w:rsidRPr="00861111">
        <w:rPr>
          <w:rFonts w:ascii="Calibri" w:hAnsi="Calibri" w:cs="Calibri"/>
        </w:rPr>
        <w:t>speciali</w:t>
      </w:r>
      <w:r w:rsidR="00F12F9C">
        <w:rPr>
          <w:rFonts w:ascii="Calibri" w:hAnsi="Calibri" w:cs="Calibri"/>
        </w:rPr>
        <w:t>s</w:t>
      </w:r>
      <w:r w:rsidRPr="00861111">
        <w:rPr>
          <w:rFonts w:ascii="Calibri" w:hAnsi="Calibri" w:cs="Calibri"/>
        </w:rPr>
        <w:t>ed</w:t>
      </w:r>
      <w:proofErr w:type="spellEnd"/>
      <w:r w:rsidRPr="00861111">
        <w:rPr>
          <w:rFonts w:ascii="Calibri" w:hAnsi="Calibri" w:cs="Calibri"/>
        </w:rPr>
        <w:t xml:space="preserve"> equipment,</w:t>
      </w:r>
      <w:r w:rsidR="00B54385">
        <w:rPr>
          <w:rFonts w:ascii="Calibri" w:hAnsi="Calibri" w:cs="Calibri"/>
        </w:rPr>
        <w:t xml:space="preserve"> </w:t>
      </w:r>
      <w:r w:rsidRPr="00861111">
        <w:rPr>
          <w:rFonts w:ascii="Calibri" w:hAnsi="Calibri" w:cs="Calibri"/>
        </w:rPr>
        <w:t>travel support, stakeholder input, or technical expertise not already covered in the proposed level of effort.</w:t>
      </w:r>
    </w:p>
    <w:p w14:paraId="4F6C624D" w14:textId="77777777" w:rsidR="00C91880" w:rsidRDefault="00C91880" w:rsidP="003F2D3D">
      <w:pPr>
        <w:spacing w:before="240" w:after="0" w:line="240" w:lineRule="auto"/>
        <w:rPr>
          <w:rFonts w:ascii="Calibri" w:hAnsi="Calibri" w:cs="Calibri"/>
          <w:szCs w:val="22"/>
        </w:rPr>
      </w:pPr>
    </w:p>
    <w:tbl>
      <w:tblPr>
        <w:tblW w:w="9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3131"/>
        <w:gridCol w:w="3870"/>
        <w:gridCol w:w="2461"/>
      </w:tblGrid>
      <w:tr w:rsidR="00007C05" w:rsidRPr="0012548E" w14:paraId="0C140FA6" w14:textId="3CD64D8F" w:rsidTr="00C60377">
        <w:trPr>
          <w:trHeight w:val="190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33FA" w14:textId="33CF9B2D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N°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67C" w14:textId="66BEBD7F" w:rsidR="00007C05" w:rsidRDefault="00007C05" w:rsidP="00C91880">
            <w:pPr>
              <w:spacing w:after="0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szCs w:val="22"/>
              </w:rPr>
              <w:t>Resources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0658" w14:textId="00FAB3FD" w:rsidR="00007C05" w:rsidRPr="0012548E" w:rsidRDefault="00007C05" w:rsidP="00C91880">
            <w:pPr>
              <w:widowControl w:val="0"/>
              <w:spacing w:after="0"/>
              <w:ind w:left="36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szCs w:val="22"/>
              </w:rPr>
              <w:t>Resource Description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A45F6" w14:textId="130FC12B" w:rsidR="00007C05" w:rsidRDefault="00FA6587" w:rsidP="00C91880">
            <w:pPr>
              <w:widowControl w:val="0"/>
              <w:spacing w:after="0"/>
              <w:ind w:left="36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szCs w:val="22"/>
              </w:rPr>
              <w:t xml:space="preserve">Cost </w:t>
            </w:r>
            <w:r w:rsidR="00007C05">
              <w:rPr>
                <w:rFonts w:asciiTheme="minorHAnsi" w:eastAsia="Calibri" w:hAnsiTheme="minorHAnsi" w:cstheme="minorHAnsi"/>
                <w:szCs w:val="22"/>
              </w:rPr>
              <w:t>(</w:t>
            </w:r>
            <w:r>
              <w:rPr>
                <w:rFonts w:asciiTheme="minorHAnsi" w:eastAsia="Calibri" w:hAnsiTheme="minorHAnsi" w:cstheme="minorHAnsi"/>
                <w:szCs w:val="22"/>
              </w:rPr>
              <w:t xml:space="preserve">If </w:t>
            </w:r>
            <w:r w:rsidR="00007C05">
              <w:rPr>
                <w:rFonts w:asciiTheme="minorHAnsi" w:eastAsia="Calibri" w:hAnsiTheme="minorHAnsi" w:cstheme="minorHAnsi"/>
                <w:szCs w:val="22"/>
              </w:rPr>
              <w:t>applicable)</w:t>
            </w:r>
          </w:p>
        </w:tc>
      </w:tr>
      <w:tr w:rsidR="00007C05" w:rsidRPr="0012548E" w14:paraId="2A011E09" w14:textId="7C0AAE21" w:rsidTr="00C60377">
        <w:trPr>
          <w:trHeight w:val="190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1730" w14:textId="20EF528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560B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B7C02" w14:textId="681AB804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717EE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007C05" w:rsidRPr="0012548E" w14:paraId="0989A8E1" w14:textId="30EDEDB0" w:rsidTr="00C60377">
        <w:trPr>
          <w:trHeight w:val="190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9C9" w14:textId="183DB6DF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12548E">
              <w:rPr>
                <w:rFonts w:asciiTheme="minorHAnsi" w:hAnsiTheme="minorHAnsi" w:cstheme="minorHAnsi"/>
                <w:szCs w:val="22"/>
                <w:lang w:val="en-GB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501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BF7AE" w14:textId="2E7BCB66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445D1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007C05" w:rsidRPr="0012548E" w14:paraId="54261E16" w14:textId="2EB72457" w:rsidTr="00C60377">
        <w:trPr>
          <w:trHeight w:val="190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6AFA" w14:textId="129D5AD6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>…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D57B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4A4E1" w14:textId="7896761B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9E709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007C05" w:rsidRPr="0012548E" w14:paraId="4F898C7C" w14:textId="08211E69" w:rsidTr="00C60377">
        <w:trPr>
          <w:trHeight w:val="190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08D5" w14:textId="39B284B5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szCs w:val="22"/>
              </w:rPr>
              <w:t>n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0A0F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8C139" w14:textId="4233AA46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86953" w14:textId="77777777" w:rsidR="00007C05" w:rsidRPr="0012548E" w:rsidRDefault="00007C05" w:rsidP="00C91880">
            <w:pPr>
              <w:widowControl w:val="0"/>
              <w:spacing w:after="0"/>
              <w:ind w:left="36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28637F5A" w14:textId="77777777" w:rsidR="00C91880" w:rsidRPr="00C60377" w:rsidRDefault="00C91880" w:rsidP="00007C05">
      <w:pPr>
        <w:spacing w:before="240" w:after="0" w:line="240" w:lineRule="auto"/>
        <w:rPr>
          <w:rFonts w:ascii="Calibri" w:hAnsi="Calibri" w:cs="Calibri"/>
          <w:szCs w:val="22"/>
        </w:rPr>
      </w:pPr>
    </w:p>
    <w:sectPr w:rsidR="00C91880" w:rsidRPr="00C60377" w:rsidSect="00142B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8249" w14:textId="77777777" w:rsidR="007F2392" w:rsidRDefault="007F2392" w:rsidP="00171482">
      <w:pPr>
        <w:spacing w:after="0" w:line="240" w:lineRule="auto"/>
      </w:pPr>
      <w:r>
        <w:separator/>
      </w:r>
    </w:p>
  </w:endnote>
  <w:endnote w:type="continuationSeparator" w:id="0">
    <w:p w14:paraId="709090A5" w14:textId="77777777" w:rsidR="007F2392" w:rsidRDefault="007F2392" w:rsidP="0017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Khmer OS">
    <w:altName w:val="Khmer UI"/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A72A" w14:textId="77777777" w:rsidR="00F52855" w:rsidRDefault="00F528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2084" w14:textId="77777777" w:rsidR="00F3729C" w:rsidRDefault="00A95D02" w:rsidP="00F3729C">
    <w:pPr>
      <w:pStyle w:val="Footer"/>
      <w:tabs>
        <w:tab w:val="clear" w:pos="9360"/>
      </w:tabs>
      <w:rPr>
        <w:rFonts w:ascii="Open Sans" w:hAnsi="Open Sans" w:cs="Open Sans"/>
        <w:b/>
        <w:bCs/>
        <w:sz w:val="20"/>
        <w:lang w:val="en-AU"/>
      </w:rPr>
    </w:pPr>
    <w:r>
      <w:rPr>
        <w:rFonts w:ascii="Open Sans" w:hAnsi="Open Sans" w:cs="MoolBoran"/>
        <w:b/>
        <w:bCs/>
        <w:noProof/>
        <w:sz w:val="20"/>
        <w:lang w:val="km-KH"/>
        <w14:ligatures w14:val="standardContextual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FE7CF32" wp14:editId="1B047F77">
              <wp:simplePos x="0" y="0"/>
              <wp:positionH relativeFrom="column">
                <wp:posOffset>75565</wp:posOffset>
              </wp:positionH>
              <wp:positionV relativeFrom="paragraph">
                <wp:posOffset>-6643</wp:posOffset>
              </wp:positionV>
              <wp:extent cx="6212378" cy="0"/>
              <wp:effectExtent l="0" t="0" r="10795" b="127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2378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7A1D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DC6EF0" id="Straight Connector 4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95pt,-.5pt" to="495.1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" strokecolor="#27a1da">
              <v:stroke joinstyle="miter"/>
            </v:line>
          </w:pict>
        </mc:Fallback>
      </mc:AlternateContent>
    </w:r>
    <w:r w:rsidR="001C14AF">
      <w:rPr>
        <w:rFonts w:ascii="Open Sans" w:hAnsi="Open Sans" w:cs="Open Sans"/>
        <w:noProof/>
        <w:sz w:val="18"/>
        <w:szCs w:val="18"/>
        <w:lang w:val="en-AU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69ACAF4" wp14:editId="4B68BA7F">
              <wp:simplePos x="0" y="0"/>
              <wp:positionH relativeFrom="margin">
                <wp:posOffset>0</wp:posOffset>
              </wp:positionH>
              <wp:positionV relativeFrom="paragraph">
                <wp:posOffset>21590</wp:posOffset>
              </wp:positionV>
              <wp:extent cx="4152900" cy="5524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290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46DD54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Address:17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vertAlign w:val="superscript"/>
                              <w:lang w:val="en-AU"/>
                            </w:rPr>
                            <w:t>th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, GIA Tower, Sopheak Mongkol Rd, Koh Pich, Phnom Penh, Cambodia. </w:t>
                          </w:r>
                        </w:p>
                        <w:p w14:paraId="0BA5CB57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CAPRED is funded by the Australian Government and implemented by Cowater International</w:t>
                          </w:r>
                        </w:p>
                        <w:p w14:paraId="72768AC4" w14:textId="77777777" w:rsidR="00F3729C" w:rsidRPr="00011CD8" w:rsidRDefault="00F3729C" w:rsidP="0081259F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ACAF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1.7pt;width:327pt;height:43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" filled="f" stroked="f" strokeweight=".5pt">
              <v:textbox>
                <w:txbxContent>
                  <w:p w14:paraId="7A46DD54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Address:17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vertAlign w:val="superscript"/>
                        <w:lang w:val="en-AU"/>
                      </w:rPr>
                      <w:t>th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, GIA Tower, Sopheak Mongkol Rd, Koh Pich, Phnom Penh, Cambodia. </w:t>
                    </w:r>
                  </w:p>
                  <w:p w14:paraId="0BA5CB57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CAPRED is funded by the Australian Government and implemented by Cowater International</w:t>
                    </w:r>
                  </w:p>
                  <w:p w14:paraId="72768AC4" w14:textId="77777777" w:rsidR="00F3729C" w:rsidRPr="00011CD8" w:rsidRDefault="00F3729C" w:rsidP="0081259F">
                    <w:pPr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C14AF">
      <w:rPr>
        <w:rFonts w:ascii="Open Sans" w:hAnsi="Open Sans" w:cs="Open Sans"/>
        <w:noProof/>
        <w:sz w:val="18"/>
        <w:szCs w:val="18"/>
        <w:lang w:val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BC77B66" wp14:editId="7ED5A2AF">
              <wp:simplePos x="0" y="0"/>
              <wp:positionH relativeFrom="column">
                <wp:posOffset>5105400</wp:posOffset>
              </wp:positionH>
              <wp:positionV relativeFrom="paragraph">
                <wp:posOffset>24018</wp:posOffset>
              </wp:positionV>
              <wp:extent cx="1476375" cy="409575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B8D16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Email: </w:t>
                          </w:r>
                          <w:hyperlink r:id="rId1" w:history="1">
                            <w:r w:rsidRPr="00011CD8">
                              <w:rPr>
                                <w:rFonts w:ascii="Calibri" w:hAnsi="Calibri" w:cs="Calibri"/>
                                <w:color w:val="2597CD"/>
                                <w:sz w:val="16"/>
                                <w:szCs w:val="16"/>
                                <w:lang w:val="en-AU"/>
                              </w:rPr>
                              <w:t>info@capred.org</w:t>
                            </w:r>
                          </w:hyperlink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br/>
                            <w:t>Website:</w:t>
                          </w:r>
                          <w:r w:rsidR="00011CD8">
                            <w:rPr>
                              <w:rFonts w:ascii="Calibri" w:hAnsi="Calibri" w:cs="Calibri" w:hint="cs"/>
                              <w:color w:val="2597CD"/>
                              <w:sz w:val="16"/>
                              <w:szCs w:val="16"/>
                              <w:cs/>
                              <w:lang w:val="en-AU"/>
                            </w:rPr>
                            <w:t xml:space="preserve"> www.capred.org</w:t>
                          </w:r>
                        </w:p>
                        <w:p w14:paraId="6B30377E" w14:textId="77777777" w:rsidR="00F3729C" w:rsidRPr="00011CD8" w:rsidRDefault="00F3729C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C77B66" id="Text Box 16" o:spid="_x0000_s1027" type="#_x0000_t202" style="position:absolute;margin-left:402pt;margin-top:1.9pt;width:116.25pt;height:32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4QGA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" filled="f" stroked="f" strokeweight=".5pt">
              <v:textbox>
                <w:txbxContent>
                  <w:p w14:paraId="190B8D16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Email: </w:t>
                    </w:r>
                    <w:hyperlink r:id="rId2" w:history="1">
                      <w:r w:rsidRPr="00011CD8">
                        <w:rPr>
                          <w:rFonts w:ascii="Calibri" w:hAnsi="Calibri" w:cs="Calibri"/>
                          <w:color w:val="2597CD"/>
                          <w:sz w:val="16"/>
                          <w:szCs w:val="16"/>
                          <w:lang w:val="en-AU"/>
                        </w:rPr>
                        <w:t>info@capred.org</w:t>
                      </w:r>
                    </w:hyperlink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br/>
                      <w:t>Website:</w:t>
                    </w:r>
                    <w:r w:rsidR="00011CD8">
                      <w:rPr>
                        <w:rFonts w:ascii="Calibri" w:hAnsi="Calibri" w:cs="Calibri" w:hint="cs"/>
                        <w:color w:val="2597CD"/>
                        <w:sz w:val="16"/>
                        <w:szCs w:val="16"/>
                        <w:cs/>
                        <w:lang w:val="en-AU"/>
                      </w:rPr>
                      <w:t xml:space="preserve"> www.capred.org</w:t>
                    </w:r>
                  </w:p>
                  <w:p w14:paraId="6B30377E" w14:textId="77777777" w:rsidR="00F3729C" w:rsidRPr="00011CD8" w:rsidRDefault="00F3729C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A4E5520" w14:textId="77777777" w:rsidR="00F3729C" w:rsidRPr="0019468D" w:rsidRDefault="001C14AF" w:rsidP="00F3729C">
    <w:pPr>
      <w:pStyle w:val="Footer"/>
    </w:pPr>
    <w:r w:rsidRPr="001C14AF">
      <w:rPr>
        <w:noProof/>
        <w:cs/>
      </w:rPr>
      <w:drawing>
        <wp:anchor distT="0" distB="0" distL="114300" distR="114300" simplePos="0" relativeHeight="251658245" behindDoc="0" locked="0" layoutInCell="1" allowOverlap="1" wp14:anchorId="64CF2156" wp14:editId="793ED38E">
          <wp:simplePos x="0" y="0"/>
          <wp:positionH relativeFrom="column">
            <wp:posOffset>0</wp:posOffset>
          </wp:positionH>
          <wp:positionV relativeFrom="paragraph">
            <wp:posOffset>36297</wp:posOffset>
          </wp:positionV>
          <wp:extent cx="6309360" cy="808990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D089" w14:textId="77777777" w:rsidR="00F52855" w:rsidRDefault="00F528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72FC" w14:textId="77777777" w:rsidR="007F2392" w:rsidRDefault="007F2392" w:rsidP="00171482">
      <w:pPr>
        <w:spacing w:after="0" w:line="240" w:lineRule="auto"/>
      </w:pPr>
      <w:r>
        <w:separator/>
      </w:r>
    </w:p>
  </w:footnote>
  <w:footnote w:type="continuationSeparator" w:id="0">
    <w:p w14:paraId="23FE4237" w14:textId="77777777" w:rsidR="007F2392" w:rsidRDefault="007F2392" w:rsidP="00171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A3F9" w14:textId="77777777" w:rsidR="00F52855" w:rsidRDefault="00F528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3044" w14:textId="77777777" w:rsidR="00F3729C" w:rsidRDefault="0081259F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E54F0E1" wp14:editId="0BA9BFA2">
          <wp:simplePos x="0" y="0"/>
          <wp:positionH relativeFrom="margin">
            <wp:posOffset>3721100</wp:posOffset>
          </wp:positionH>
          <wp:positionV relativeFrom="margin">
            <wp:posOffset>-450850</wp:posOffset>
          </wp:positionV>
          <wp:extent cx="2584450" cy="239395"/>
          <wp:effectExtent l="0" t="0" r="6350" b="1905"/>
          <wp:wrapThrough wrapText="bothSides">
            <wp:wrapPolygon edited="0">
              <wp:start x="0" y="0"/>
              <wp:lineTo x="0" y="20626"/>
              <wp:lineTo x="21547" y="20626"/>
              <wp:lineTo x="21547" y="0"/>
              <wp:lineTo x="0" y="0"/>
            </wp:wrapPolygon>
          </wp:wrapThrough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053E" w:rsidRPr="00FD4D96">
      <w:rPr>
        <w:noProof/>
        <w:cs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295FCE" wp14:editId="704D0CEB">
              <wp:simplePos x="0" y="0"/>
              <wp:positionH relativeFrom="margin">
                <wp:posOffset>3810</wp:posOffset>
              </wp:positionH>
              <wp:positionV relativeFrom="paragraph">
                <wp:posOffset>167652</wp:posOffset>
              </wp:positionV>
              <wp:extent cx="6305550" cy="0"/>
              <wp:effectExtent l="0" t="0" r="635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>
                        <a:solidFill>
                          <a:srgbClr val="0C425E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623FE0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3pt,13.2pt" to="496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" strokecolor="#0c425e" strokeweight="1pt">
              <v:stroke joinstyle="miter"/>
              <w10:wrap anchorx="margin"/>
            </v:line>
          </w:pict>
        </mc:Fallback>
      </mc:AlternateContent>
    </w:r>
    <w:r w:rsidR="00171482">
      <w:rPr>
        <w:noProof/>
        <w:lang w:val="km-KH"/>
      </w:rPr>
      <w:drawing>
        <wp:anchor distT="0" distB="0" distL="114300" distR="114300" simplePos="0" relativeHeight="251658241" behindDoc="0" locked="0" layoutInCell="1" allowOverlap="1" wp14:anchorId="56F57E38" wp14:editId="22F80516">
          <wp:simplePos x="0" y="0"/>
          <wp:positionH relativeFrom="margin">
            <wp:posOffset>-3810</wp:posOffset>
          </wp:positionH>
          <wp:positionV relativeFrom="margin">
            <wp:posOffset>-441960</wp:posOffset>
          </wp:positionV>
          <wp:extent cx="1231265" cy="247015"/>
          <wp:effectExtent l="0" t="0" r="635" b="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6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4D96">
      <w:rPr>
        <w:noProof/>
        <w: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7F07" w14:textId="77777777" w:rsidR="00F52855" w:rsidRDefault="00F528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C295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C0533"/>
    <w:multiLevelType w:val="multilevel"/>
    <w:tmpl w:val="5CE0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27984"/>
    <w:multiLevelType w:val="multilevel"/>
    <w:tmpl w:val="375048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8C5"/>
    <w:multiLevelType w:val="hybridMultilevel"/>
    <w:tmpl w:val="4B14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310F6"/>
    <w:multiLevelType w:val="multilevel"/>
    <w:tmpl w:val="B448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77E68"/>
    <w:multiLevelType w:val="multilevel"/>
    <w:tmpl w:val="5168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AC2F4E"/>
    <w:multiLevelType w:val="multilevel"/>
    <w:tmpl w:val="A3B6E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9C3596A"/>
    <w:multiLevelType w:val="hybridMultilevel"/>
    <w:tmpl w:val="017AFE12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5FF46F5A"/>
    <w:multiLevelType w:val="multilevel"/>
    <w:tmpl w:val="2A50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9209D2"/>
    <w:multiLevelType w:val="multilevel"/>
    <w:tmpl w:val="D052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A7E03"/>
    <w:multiLevelType w:val="multilevel"/>
    <w:tmpl w:val="2794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49919">
    <w:abstractNumId w:val="7"/>
  </w:num>
  <w:num w:numId="2" w16cid:durableId="1355841393">
    <w:abstractNumId w:val="0"/>
  </w:num>
  <w:num w:numId="3" w16cid:durableId="388574726">
    <w:abstractNumId w:val="4"/>
  </w:num>
  <w:num w:numId="4" w16cid:durableId="847594854">
    <w:abstractNumId w:val="3"/>
  </w:num>
  <w:num w:numId="5" w16cid:durableId="1774859320">
    <w:abstractNumId w:val="6"/>
  </w:num>
  <w:num w:numId="6" w16cid:durableId="493765500">
    <w:abstractNumId w:val="5"/>
  </w:num>
  <w:num w:numId="7" w16cid:durableId="1148204694">
    <w:abstractNumId w:val="2"/>
  </w:num>
  <w:num w:numId="8" w16cid:durableId="475142589">
    <w:abstractNumId w:val="8"/>
  </w:num>
  <w:num w:numId="9" w16cid:durableId="2097431427">
    <w:abstractNumId w:val="10"/>
  </w:num>
  <w:num w:numId="10" w16cid:durableId="1333530848">
    <w:abstractNumId w:val="9"/>
  </w:num>
  <w:num w:numId="11" w16cid:durableId="203823920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wNrIwByILc0tDUyUdpeDU4uLM/DyQAkOTWgCq2ouLLQAAAA=="/>
  </w:docVars>
  <w:rsids>
    <w:rsidRoot w:val="00A04008"/>
    <w:rsid w:val="00000264"/>
    <w:rsid w:val="00000CF6"/>
    <w:rsid w:val="00000EB2"/>
    <w:rsid w:val="00003108"/>
    <w:rsid w:val="000045FF"/>
    <w:rsid w:val="00007659"/>
    <w:rsid w:val="00007790"/>
    <w:rsid w:val="00007C05"/>
    <w:rsid w:val="00011CD8"/>
    <w:rsid w:val="00011D96"/>
    <w:rsid w:val="00013BB5"/>
    <w:rsid w:val="00014FCA"/>
    <w:rsid w:val="000216F3"/>
    <w:rsid w:val="000265B2"/>
    <w:rsid w:val="00033804"/>
    <w:rsid w:val="00037B19"/>
    <w:rsid w:val="0004024C"/>
    <w:rsid w:val="000417F1"/>
    <w:rsid w:val="000422A6"/>
    <w:rsid w:val="00045A25"/>
    <w:rsid w:val="0004727F"/>
    <w:rsid w:val="0004745C"/>
    <w:rsid w:val="00050BB2"/>
    <w:rsid w:val="000522CD"/>
    <w:rsid w:val="000555F5"/>
    <w:rsid w:val="0005696E"/>
    <w:rsid w:val="00063BFE"/>
    <w:rsid w:val="00066ED1"/>
    <w:rsid w:val="00070283"/>
    <w:rsid w:val="00072441"/>
    <w:rsid w:val="00077603"/>
    <w:rsid w:val="00083670"/>
    <w:rsid w:val="00086E16"/>
    <w:rsid w:val="00087109"/>
    <w:rsid w:val="00090534"/>
    <w:rsid w:val="00090F7A"/>
    <w:rsid w:val="00092580"/>
    <w:rsid w:val="000932FF"/>
    <w:rsid w:val="000A20C0"/>
    <w:rsid w:val="000A3160"/>
    <w:rsid w:val="000A5FC4"/>
    <w:rsid w:val="000A631B"/>
    <w:rsid w:val="000A763D"/>
    <w:rsid w:val="000B013A"/>
    <w:rsid w:val="000B3276"/>
    <w:rsid w:val="000B3B0E"/>
    <w:rsid w:val="000B3DFB"/>
    <w:rsid w:val="000B72A3"/>
    <w:rsid w:val="000C0456"/>
    <w:rsid w:val="000D277A"/>
    <w:rsid w:val="000D2993"/>
    <w:rsid w:val="000D5307"/>
    <w:rsid w:val="000E15C3"/>
    <w:rsid w:val="000E49C5"/>
    <w:rsid w:val="000E4D80"/>
    <w:rsid w:val="000E4DE6"/>
    <w:rsid w:val="000E709E"/>
    <w:rsid w:val="000F0246"/>
    <w:rsid w:val="000F20E9"/>
    <w:rsid w:val="000F5649"/>
    <w:rsid w:val="000F6235"/>
    <w:rsid w:val="000F735A"/>
    <w:rsid w:val="00101876"/>
    <w:rsid w:val="00102F65"/>
    <w:rsid w:val="00104433"/>
    <w:rsid w:val="00105A80"/>
    <w:rsid w:val="0011048C"/>
    <w:rsid w:val="00111F70"/>
    <w:rsid w:val="001148C8"/>
    <w:rsid w:val="00115812"/>
    <w:rsid w:val="00117C76"/>
    <w:rsid w:val="0012050E"/>
    <w:rsid w:val="00122241"/>
    <w:rsid w:val="0012548E"/>
    <w:rsid w:val="00126C94"/>
    <w:rsid w:val="00131600"/>
    <w:rsid w:val="0013164B"/>
    <w:rsid w:val="00142BA0"/>
    <w:rsid w:val="0014756F"/>
    <w:rsid w:val="00160870"/>
    <w:rsid w:val="001648E3"/>
    <w:rsid w:val="0016739E"/>
    <w:rsid w:val="00171429"/>
    <w:rsid w:val="00171482"/>
    <w:rsid w:val="001725BC"/>
    <w:rsid w:val="00176492"/>
    <w:rsid w:val="00177055"/>
    <w:rsid w:val="001771EB"/>
    <w:rsid w:val="001818C3"/>
    <w:rsid w:val="001827BB"/>
    <w:rsid w:val="00186590"/>
    <w:rsid w:val="00190079"/>
    <w:rsid w:val="0019247B"/>
    <w:rsid w:val="001A132A"/>
    <w:rsid w:val="001A5357"/>
    <w:rsid w:val="001A5A16"/>
    <w:rsid w:val="001A6C6C"/>
    <w:rsid w:val="001B194E"/>
    <w:rsid w:val="001B3172"/>
    <w:rsid w:val="001B4926"/>
    <w:rsid w:val="001C00B3"/>
    <w:rsid w:val="001C14AF"/>
    <w:rsid w:val="001C3047"/>
    <w:rsid w:val="001C3C2B"/>
    <w:rsid w:val="001C64FA"/>
    <w:rsid w:val="001D03E3"/>
    <w:rsid w:val="001D0594"/>
    <w:rsid w:val="001D1D54"/>
    <w:rsid w:val="001D65DF"/>
    <w:rsid w:val="001E0D09"/>
    <w:rsid w:val="001E59E1"/>
    <w:rsid w:val="001E5D71"/>
    <w:rsid w:val="001E6523"/>
    <w:rsid w:val="001F18CC"/>
    <w:rsid w:val="001F2A62"/>
    <w:rsid w:val="001F2A8D"/>
    <w:rsid w:val="001F50B7"/>
    <w:rsid w:val="001F7B60"/>
    <w:rsid w:val="00202D11"/>
    <w:rsid w:val="0020537B"/>
    <w:rsid w:val="00212C31"/>
    <w:rsid w:val="002141F9"/>
    <w:rsid w:val="00215430"/>
    <w:rsid w:val="00215612"/>
    <w:rsid w:val="00221D7E"/>
    <w:rsid w:val="00230C7C"/>
    <w:rsid w:val="00231B24"/>
    <w:rsid w:val="00231F1F"/>
    <w:rsid w:val="00234F45"/>
    <w:rsid w:val="0023592F"/>
    <w:rsid w:val="00241A90"/>
    <w:rsid w:val="0024231B"/>
    <w:rsid w:val="00243F40"/>
    <w:rsid w:val="0025139C"/>
    <w:rsid w:val="00267B81"/>
    <w:rsid w:val="00270AE4"/>
    <w:rsid w:val="00273106"/>
    <w:rsid w:val="002734F0"/>
    <w:rsid w:val="00276932"/>
    <w:rsid w:val="00276CF9"/>
    <w:rsid w:val="0028085C"/>
    <w:rsid w:val="00283134"/>
    <w:rsid w:val="00287EAF"/>
    <w:rsid w:val="00293285"/>
    <w:rsid w:val="002A3988"/>
    <w:rsid w:val="002A6FCB"/>
    <w:rsid w:val="002B1F2E"/>
    <w:rsid w:val="002B2AFC"/>
    <w:rsid w:val="002B3BF2"/>
    <w:rsid w:val="002B6740"/>
    <w:rsid w:val="002C017C"/>
    <w:rsid w:val="002C3A40"/>
    <w:rsid w:val="002C7D56"/>
    <w:rsid w:val="002D1765"/>
    <w:rsid w:val="002D51F1"/>
    <w:rsid w:val="002E487B"/>
    <w:rsid w:val="002E6EF7"/>
    <w:rsid w:val="002F0304"/>
    <w:rsid w:val="002F1355"/>
    <w:rsid w:val="002F4977"/>
    <w:rsid w:val="003052DF"/>
    <w:rsid w:val="0030664E"/>
    <w:rsid w:val="0030754C"/>
    <w:rsid w:val="003106B4"/>
    <w:rsid w:val="00313168"/>
    <w:rsid w:val="0031379F"/>
    <w:rsid w:val="00313DB8"/>
    <w:rsid w:val="00314B98"/>
    <w:rsid w:val="00315F8D"/>
    <w:rsid w:val="003215E6"/>
    <w:rsid w:val="003235FA"/>
    <w:rsid w:val="0032719E"/>
    <w:rsid w:val="0032721B"/>
    <w:rsid w:val="00330E45"/>
    <w:rsid w:val="00331C9F"/>
    <w:rsid w:val="00332BD1"/>
    <w:rsid w:val="00344684"/>
    <w:rsid w:val="00345BD4"/>
    <w:rsid w:val="00356354"/>
    <w:rsid w:val="00357EB5"/>
    <w:rsid w:val="0036016C"/>
    <w:rsid w:val="003623A3"/>
    <w:rsid w:val="003650C8"/>
    <w:rsid w:val="00365B89"/>
    <w:rsid w:val="0037351D"/>
    <w:rsid w:val="003743AE"/>
    <w:rsid w:val="003752A9"/>
    <w:rsid w:val="00380889"/>
    <w:rsid w:val="00380BAA"/>
    <w:rsid w:val="00384768"/>
    <w:rsid w:val="003862BD"/>
    <w:rsid w:val="00391EBD"/>
    <w:rsid w:val="003925FA"/>
    <w:rsid w:val="00393A0F"/>
    <w:rsid w:val="003958D4"/>
    <w:rsid w:val="0039602C"/>
    <w:rsid w:val="00397B95"/>
    <w:rsid w:val="00397ECF"/>
    <w:rsid w:val="003A0377"/>
    <w:rsid w:val="003A19B3"/>
    <w:rsid w:val="003A2126"/>
    <w:rsid w:val="003B3AE8"/>
    <w:rsid w:val="003B53AB"/>
    <w:rsid w:val="003B6A03"/>
    <w:rsid w:val="003C2827"/>
    <w:rsid w:val="003C68DF"/>
    <w:rsid w:val="003C7D43"/>
    <w:rsid w:val="003D1E31"/>
    <w:rsid w:val="003D5B1B"/>
    <w:rsid w:val="003D703E"/>
    <w:rsid w:val="003D7302"/>
    <w:rsid w:val="003E1666"/>
    <w:rsid w:val="003E36B9"/>
    <w:rsid w:val="003E61AD"/>
    <w:rsid w:val="003F01E4"/>
    <w:rsid w:val="003F040D"/>
    <w:rsid w:val="003F15D0"/>
    <w:rsid w:val="003F2BF9"/>
    <w:rsid w:val="003F2D3D"/>
    <w:rsid w:val="003F3A7B"/>
    <w:rsid w:val="003F73E0"/>
    <w:rsid w:val="003F7468"/>
    <w:rsid w:val="00401AAF"/>
    <w:rsid w:val="004020EF"/>
    <w:rsid w:val="00404392"/>
    <w:rsid w:val="004052D1"/>
    <w:rsid w:val="00406FEF"/>
    <w:rsid w:val="004122A6"/>
    <w:rsid w:val="00412AA6"/>
    <w:rsid w:val="00413F18"/>
    <w:rsid w:val="00416914"/>
    <w:rsid w:val="004204A9"/>
    <w:rsid w:val="00422B27"/>
    <w:rsid w:val="00424274"/>
    <w:rsid w:val="00424FC5"/>
    <w:rsid w:val="00425965"/>
    <w:rsid w:val="00431572"/>
    <w:rsid w:val="00434418"/>
    <w:rsid w:val="00435C01"/>
    <w:rsid w:val="00437640"/>
    <w:rsid w:val="00442B45"/>
    <w:rsid w:val="004436B7"/>
    <w:rsid w:val="00444775"/>
    <w:rsid w:val="00444950"/>
    <w:rsid w:val="004541A7"/>
    <w:rsid w:val="00455269"/>
    <w:rsid w:val="004562C4"/>
    <w:rsid w:val="00460B8A"/>
    <w:rsid w:val="004653ED"/>
    <w:rsid w:val="004659B9"/>
    <w:rsid w:val="00466C4B"/>
    <w:rsid w:val="00466D73"/>
    <w:rsid w:val="004765CF"/>
    <w:rsid w:val="00476C08"/>
    <w:rsid w:val="00476CDB"/>
    <w:rsid w:val="0047752C"/>
    <w:rsid w:val="004823E0"/>
    <w:rsid w:val="00482407"/>
    <w:rsid w:val="004833E8"/>
    <w:rsid w:val="00484E12"/>
    <w:rsid w:val="004948C7"/>
    <w:rsid w:val="004A03D8"/>
    <w:rsid w:val="004A060B"/>
    <w:rsid w:val="004A2210"/>
    <w:rsid w:val="004A5E68"/>
    <w:rsid w:val="004A7CE7"/>
    <w:rsid w:val="004B189F"/>
    <w:rsid w:val="004B3117"/>
    <w:rsid w:val="004B6641"/>
    <w:rsid w:val="004C4C1F"/>
    <w:rsid w:val="004C4F1A"/>
    <w:rsid w:val="004C515C"/>
    <w:rsid w:val="004C65E0"/>
    <w:rsid w:val="004D0027"/>
    <w:rsid w:val="004D1A3E"/>
    <w:rsid w:val="004D6162"/>
    <w:rsid w:val="004D6738"/>
    <w:rsid w:val="004D7583"/>
    <w:rsid w:val="004E0A97"/>
    <w:rsid w:val="004E46FF"/>
    <w:rsid w:val="004E5729"/>
    <w:rsid w:val="004E64D5"/>
    <w:rsid w:val="004F1AE8"/>
    <w:rsid w:val="004F30FE"/>
    <w:rsid w:val="005027E8"/>
    <w:rsid w:val="00504A7F"/>
    <w:rsid w:val="0051154D"/>
    <w:rsid w:val="00512E45"/>
    <w:rsid w:val="00515DDE"/>
    <w:rsid w:val="00520735"/>
    <w:rsid w:val="00522D97"/>
    <w:rsid w:val="005230CC"/>
    <w:rsid w:val="00523DBF"/>
    <w:rsid w:val="00530279"/>
    <w:rsid w:val="00530FE2"/>
    <w:rsid w:val="005325B0"/>
    <w:rsid w:val="0053292A"/>
    <w:rsid w:val="0053323A"/>
    <w:rsid w:val="00534A71"/>
    <w:rsid w:val="0053788F"/>
    <w:rsid w:val="00540771"/>
    <w:rsid w:val="0054196A"/>
    <w:rsid w:val="00542818"/>
    <w:rsid w:val="00542BDE"/>
    <w:rsid w:val="00547D93"/>
    <w:rsid w:val="00564CF9"/>
    <w:rsid w:val="005671A2"/>
    <w:rsid w:val="00567306"/>
    <w:rsid w:val="00567A0D"/>
    <w:rsid w:val="005709AB"/>
    <w:rsid w:val="00571BE6"/>
    <w:rsid w:val="005726C7"/>
    <w:rsid w:val="00572E9D"/>
    <w:rsid w:val="00574312"/>
    <w:rsid w:val="005837BF"/>
    <w:rsid w:val="00584755"/>
    <w:rsid w:val="00596DE9"/>
    <w:rsid w:val="00597007"/>
    <w:rsid w:val="0059755B"/>
    <w:rsid w:val="005A3851"/>
    <w:rsid w:val="005A3B75"/>
    <w:rsid w:val="005A4C0D"/>
    <w:rsid w:val="005A54DA"/>
    <w:rsid w:val="005A7059"/>
    <w:rsid w:val="005C40F2"/>
    <w:rsid w:val="005C44EC"/>
    <w:rsid w:val="005C5EB6"/>
    <w:rsid w:val="005C6B1F"/>
    <w:rsid w:val="005D64D7"/>
    <w:rsid w:val="005D7685"/>
    <w:rsid w:val="005E142D"/>
    <w:rsid w:val="005E1B11"/>
    <w:rsid w:val="005E252A"/>
    <w:rsid w:val="005E410F"/>
    <w:rsid w:val="005E63D9"/>
    <w:rsid w:val="005F261C"/>
    <w:rsid w:val="005F433E"/>
    <w:rsid w:val="005F4FE1"/>
    <w:rsid w:val="005F5623"/>
    <w:rsid w:val="005F5FA5"/>
    <w:rsid w:val="005F67A2"/>
    <w:rsid w:val="00600BEC"/>
    <w:rsid w:val="006028D4"/>
    <w:rsid w:val="00604796"/>
    <w:rsid w:val="00612147"/>
    <w:rsid w:val="006209E3"/>
    <w:rsid w:val="00621D9F"/>
    <w:rsid w:val="00625BC0"/>
    <w:rsid w:val="00625E10"/>
    <w:rsid w:val="00625F2D"/>
    <w:rsid w:val="00626327"/>
    <w:rsid w:val="00626DD6"/>
    <w:rsid w:val="0063178A"/>
    <w:rsid w:val="006376EB"/>
    <w:rsid w:val="006416A4"/>
    <w:rsid w:val="00647024"/>
    <w:rsid w:val="00655AA0"/>
    <w:rsid w:val="00655FD5"/>
    <w:rsid w:val="00665151"/>
    <w:rsid w:val="00670602"/>
    <w:rsid w:val="0067271B"/>
    <w:rsid w:val="006741DC"/>
    <w:rsid w:val="00674FD7"/>
    <w:rsid w:val="006770E9"/>
    <w:rsid w:val="00677175"/>
    <w:rsid w:val="00681BDD"/>
    <w:rsid w:val="0068355E"/>
    <w:rsid w:val="00693B23"/>
    <w:rsid w:val="00693C54"/>
    <w:rsid w:val="00697564"/>
    <w:rsid w:val="0069759D"/>
    <w:rsid w:val="006A01C0"/>
    <w:rsid w:val="006A1E18"/>
    <w:rsid w:val="006A55FB"/>
    <w:rsid w:val="006B075E"/>
    <w:rsid w:val="006C0078"/>
    <w:rsid w:val="006C41CF"/>
    <w:rsid w:val="006C4D60"/>
    <w:rsid w:val="006C5FDA"/>
    <w:rsid w:val="006C7A70"/>
    <w:rsid w:val="006D0204"/>
    <w:rsid w:val="006E0838"/>
    <w:rsid w:val="006E7388"/>
    <w:rsid w:val="006E7EF9"/>
    <w:rsid w:val="006F31D3"/>
    <w:rsid w:val="00703574"/>
    <w:rsid w:val="00705713"/>
    <w:rsid w:val="00706576"/>
    <w:rsid w:val="00707125"/>
    <w:rsid w:val="0071014C"/>
    <w:rsid w:val="00715DE6"/>
    <w:rsid w:val="007203D4"/>
    <w:rsid w:val="00725DE8"/>
    <w:rsid w:val="007264F0"/>
    <w:rsid w:val="00727D6B"/>
    <w:rsid w:val="007364D7"/>
    <w:rsid w:val="00737322"/>
    <w:rsid w:val="007417BF"/>
    <w:rsid w:val="007429AB"/>
    <w:rsid w:val="00743B21"/>
    <w:rsid w:val="00746A34"/>
    <w:rsid w:val="00747F79"/>
    <w:rsid w:val="007515F4"/>
    <w:rsid w:val="00755DA8"/>
    <w:rsid w:val="007602B2"/>
    <w:rsid w:val="00760D10"/>
    <w:rsid w:val="007626C5"/>
    <w:rsid w:val="0076598E"/>
    <w:rsid w:val="00767820"/>
    <w:rsid w:val="00770170"/>
    <w:rsid w:val="007735EB"/>
    <w:rsid w:val="007766F3"/>
    <w:rsid w:val="007804BB"/>
    <w:rsid w:val="0078062E"/>
    <w:rsid w:val="00780F0A"/>
    <w:rsid w:val="007832EF"/>
    <w:rsid w:val="00790569"/>
    <w:rsid w:val="007906C1"/>
    <w:rsid w:val="00794276"/>
    <w:rsid w:val="007977C3"/>
    <w:rsid w:val="007A0365"/>
    <w:rsid w:val="007A106C"/>
    <w:rsid w:val="007A39D0"/>
    <w:rsid w:val="007A4EED"/>
    <w:rsid w:val="007A53E5"/>
    <w:rsid w:val="007A6AC9"/>
    <w:rsid w:val="007A73B8"/>
    <w:rsid w:val="007B1FC8"/>
    <w:rsid w:val="007B4CC8"/>
    <w:rsid w:val="007B5FA3"/>
    <w:rsid w:val="007B677A"/>
    <w:rsid w:val="007C11F6"/>
    <w:rsid w:val="007C2007"/>
    <w:rsid w:val="007C30ED"/>
    <w:rsid w:val="007C4C25"/>
    <w:rsid w:val="007D7C74"/>
    <w:rsid w:val="007E1C4E"/>
    <w:rsid w:val="007E2624"/>
    <w:rsid w:val="007E7EEB"/>
    <w:rsid w:val="007F2392"/>
    <w:rsid w:val="007F37E4"/>
    <w:rsid w:val="007F3DED"/>
    <w:rsid w:val="007F540B"/>
    <w:rsid w:val="007F61F6"/>
    <w:rsid w:val="00800908"/>
    <w:rsid w:val="00806AA7"/>
    <w:rsid w:val="00807208"/>
    <w:rsid w:val="00807988"/>
    <w:rsid w:val="00812539"/>
    <w:rsid w:val="0081259F"/>
    <w:rsid w:val="0081293D"/>
    <w:rsid w:val="00814117"/>
    <w:rsid w:val="0081425D"/>
    <w:rsid w:val="00817847"/>
    <w:rsid w:val="00820169"/>
    <w:rsid w:val="0082439C"/>
    <w:rsid w:val="008275AA"/>
    <w:rsid w:val="00827B07"/>
    <w:rsid w:val="008325E8"/>
    <w:rsid w:val="00833AC9"/>
    <w:rsid w:val="00833F01"/>
    <w:rsid w:val="0083427F"/>
    <w:rsid w:val="0083624E"/>
    <w:rsid w:val="008364DB"/>
    <w:rsid w:val="008373BF"/>
    <w:rsid w:val="00837C1F"/>
    <w:rsid w:val="0084019F"/>
    <w:rsid w:val="008422FB"/>
    <w:rsid w:val="00842366"/>
    <w:rsid w:val="00843779"/>
    <w:rsid w:val="00843A22"/>
    <w:rsid w:val="00844E6E"/>
    <w:rsid w:val="008502AB"/>
    <w:rsid w:val="00851DF2"/>
    <w:rsid w:val="008529D2"/>
    <w:rsid w:val="00853A58"/>
    <w:rsid w:val="00853ACC"/>
    <w:rsid w:val="00854E12"/>
    <w:rsid w:val="00854F4C"/>
    <w:rsid w:val="008551B6"/>
    <w:rsid w:val="00855643"/>
    <w:rsid w:val="00861111"/>
    <w:rsid w:val="00861DA6"/>
    <w:rsid w:val="008652DD"/>
    <w:rsid w:val="00865B9C"/>
    <w:rsid w:val="008700A0"/>
    <w:rsid w:val="0087126B"/>
    <w:rsid w:val="00871804"/>
    <w:rsid w:val="00871B6A"/>
    <w:rsid w:val="00872A2C"/>
    <w:rsid w:val="0087397D"/>
    <w:rsid w:val="00876174"/>
    <w:rsid w:val="008765A1"/>
    <w:rsid w:val="00877CE0"/>
    <w:rsid w:val="00884C5C"/>
    <w:rsid w:val="00890D55"/>
    <w:rsid w:val="00892ADE"/>
    <w:rsid w:val="00893D81"/>
    <w:rsid w:val="008943A5"/>
    <w:rsid w:val="00896870"/>
    <w:rsid w:val="0089723C"/>
    <w:rsid w:val="008A23A2"/>
    <w:rsid w:val="008A454E"/>
    <w:rsid w:val="008A4965"/>
    <w:rsid w:val="008B49B9"/>
    <w:rsid w:val="008B4BEB"/>
    <w:rsid w:val="008B5846"/>
    <w:rsid w:val="008B700B"/>
    <w:rsid w:val="008C6C97"/>
    <w:rsid w:val="008C7FA8"/>
    <w:rsid w:val="008D023F"/>
    <w:rsid w:val="008D431D"/>
    <w:rsid w:val="008D506E"/>
    <w:rsid w:val="008D68CF"/>
    <w:rsid w:val="008E041C"/>
    <w:rsid w:val="008E5944"/>
    <w:rsid w:val="008E614B"/>
    <w:rsid w:val="008F10BC"/>
    <w:rsid w:val="008F17E3"/>
    <w:rsid w:val="008F2F00"/>
    <w:rsid w:val="008F6AEC"/>
    <w:rsid w:val="008F6B10"/>
    <w:rsid w:val="008F6DF9"/>
    <w:rsid w:val="00905FAE"/>
    <w:rsid w:val="00906B72"/>
    <w:rsid w:val="009101F2"/>
    <w:rsid w:val="00910225"/>
    <w:rsid w:val="00910FE2"/>
    <w:rsid w:val="00913274"/>
    <w:rsid w:val="00925DA9"/>
    <w:rsid w:val="009264BF"/>
    <w:rsid w:val="00932E48"/>
    <w:rsid w:val="00934271"/>
    <w:rsid w:val="00935551"/>
    <w:rsid w:val="009369A5"/>
    <w:rsid w:val="00936F9C"/>
    <w:rsid w:val="009431C8"/>
    <w:rsid w:val="00945DE0"/>
    <w:rsid w:val="00946973"/>
    <w:rsid w:val="00950A69"/>
    <w:rsid w:val="00953F5F"/>
    <w:rsid w:val="00954536"/>
    <w:rsid w:val="00956634"/>
    <w:rsid w:val="0095755F"/>
    <w:rsid w:val="009607D7"/>
    <w:rsid w:val="00960E8A"/>
    <w:rsid w:val="009619BF"/>
    <w:rsid w:val="00962275"/>
    <w:rsid w:val="00962935"/>
    <w:rsid w:val="00966A85"/>
    <w:rsid w:val="009705AB"/>
    <w:rsid w:val="00972C16"/>
    <w:rsid w:val="00972D97"/>
    <w:rsid w:val="0097390C"/>
    <w:rsid w:val="00976E87"/>
    <w:rsid w:val="00977B0E"/>
    <w:rsid w:val="0098214F"/>
    <w:rsid w:val="00982D6F"/>
    <w:rsid w:val="00983C54"/>
    <w:rsid w:val="00992620"/>
    <w:rsid w:val="0099552C"/>
    <w:rsid w:val="009A1848"/>
    <w:rsid w:val="009A2FFC"/>
    <w:rsid w:val="009A4221"/>
    <w:rsid w:val="009A676E"/>
    <w:rsid w:val="009A6CE4"/>
    <w:rsid w:val="009B0797"/>
    <w:rsid w:val="009B18EA"/>
    <w:rsid w:val="009B4F0D"/>
    <w:rsid w:val="009B62C1"/>
    <w:rsid w:val="009B7B58"/>
    <w:rsid w:val="009C0723"/>
    <w:rsid w:val="009C22F2"/>
    <w:rsid w:val="009C33B0"/>
    <w:rsid w:val="009C36D9"/>
    <w:rsid w:val="009C5B22"/>
    <w:rsid w:val="009D5D96"/>
    <w:rsid w:val="009D756E"/>
    <w:rsid w:val="009E2865"/>
    <w:rsid w:val="009E516F"/>
    <w:rsid w:val="009E692D"/>
    <w:rsid w:val="009E7C09"/>
    <w:rsid w:val="009F01E5"/>
    <w:rsid w:val="00A0198F"/>
    <w:rsid w:val="00A038CA"/>
    <w:rsid w:val="00A04008"/>
    <w:rsid w:val="00A05CE8"/>
    <w:rsid w:val="00A07F12"/>
    <w:rsid w:val="00A1032C"/>
    <w:rsid w:val="00A1132A"/>
    <w:rsid w:val="00A13C5E"/>
    <w:rsid w:val="00A15C74"/>
    <w:rsid w:val="00A17B1B"/>
    <w:rsid w:val="00A21D34"/>
    <w:rsid w:val="00A21DCE"/>
    <w:rsid w:val="00A25A8F"/>
    <w:rsid w:val="00A30756"/>
    <w:rsid w:val="00A32E64"/>
    <w:rsid w:val="00A331CB"/>
    <w:rsid w:val="00A34691"/>
    <w:rsid w:val="00A3534F"/>
    <w:rsid w:val="00A42149"/>
    <w:rsid w:val="00A42253"/>
    <w:rsid w:val="00A50456"/>
    <w:rsid w:val="00A51129"/>
    <w:rsid w:val="00A539BE"/>
    <w:rsid w:val="00A62D4D"/>
    <w:rsid w:val="00A63F2D"/>
    <w:rsid w:val="00A64D97"/>
    <w:rsid w:val="00A7477B"/>
    <w:rsid w:val="00A76896"/>
    <w:rsid w:val="00A77B9B"/>
    <w:rsid w:val="00A822AD"/>
    <w:rsid w:val="00A84F94"/>
    <w:rsid w:val="00A859C7"/>
    <w:rsid w:val="00A8771A"/>
    <w:rsid w:val="00A9099E"/>
    <w:rsid w:val="00A95D02"/>
    <w:rsid w:val="00AA1A0A"/>
    <w:rsid w:val="00AA1BCC"/>
    <w:rsid w:val="00AA316A"/>
    <w:rsid w:val="00AA3231"/>
    <w:rsid w:val="00AA3C4B"/>
    <w:rsid w:val="00AA3DE7"/>
    <w:rsid w:val="00AA4D59"/>
    <w:rsid w:val="00AA5C2D"/>
    <w:rsid w:val="00AA76D6"/>
    <w:rsid w:val="00AB2A84"/>
    <w:rsid w:val="00AB36AA"/>
    <w:rsid w:val="00AB52CB"/>
    <w:rsid w:val="00AB7DF6"/>
    <w:rsid w:val="00AC0220"/>
    <w:rsid w:val="00AC46FD"/>
    <w:rsid w:val="00AD357C"/>
    <w:rsid w:val="00AD35E9"/>
    <w:rsid w:val="00AE17DE"/>
    <w:rsid w:val="00AE2BB8"/>
    <w:rsid w:val="00AE3561"/>
    <w:rsid w:val="00AE39DA"/>
    <w:rsid w:val="00AE63CB"/>
    <w:rsid w:val="00AF0124"/>
    <w:rsid w:val="00AF05E0"/>
    <w:rsid w:val="00AF14EA"/>
    <w:rsid w:val="00AF464E"/>
    <w:rsid w:val="00AF5877"/>
    <w:rsid w:val="00B000BD"/>
    <w:rsid w:val="00B06BFB"/>
    <w:rsid w:val="00B07CA5"/>
    <w:rsid w:val="00B1053E"/>
    <w:rsid w:val="00B111FA"/>
    <w:rsid w:val="00B130DE"/>
    <w:rsid w:val="00B2179A"/>
    <w:rsid w:val="00B21944"/>
    <w:rsid w:val="00B22D96"/>
    <w:rsid w:val="00B23554"/>
    <w:rsid w:val="00B26EFB"/>
    <w:rsid w:val="00B277FE"/>
    <w:rsid w:val="00B304B4"/>
    <w:rsid w:val="00B31C47"/>
    <w:rsid w:val="00B3275F"/>
    <w:rsid w:val="00B403C3"/>
    <w:rsid w:val="00B415A2"/>
    <w:rsid w:val="00B44123"/>
    <w:rsid w:val="00B44B90"/>
    <w:rsid w:val="00B44D63"/>
    <w:rsid w:val="00B45198"/>
    <w:rsid w:val="00B467D4"/>
    <w:rsid w:val="00B54385"/>
    <w:rsid w:val="00B55B7D"/>
    <w:rsid w:val="00B56B05"/>
    <w:rsid w:val="00B574BE"/>
    <w:rsid w:val="00B60C9A"/>
    <w:rsid w:val="00B61E69"/>
    <w:rsid w:val="00B62C85"/>
    <w:rsid w:val="00B731A8"/>
    <w:rsid w:val="00B73F53"/>
    <w:rsid w:val="00B81742"/>
    <w:rsid w:val="00B85C7C"/>
    <w:rsid w:val="00B947E7"/>
    <w:rsid w:val="00B94B24"/>
    <w:rsid w:val="00B95223"/>
    <w:rsid w:val="00B97375"/>
    <w:rsid w:val="00B9757E"/>
    <w:rsid w:val="00BA20E3"/>
    <w:rsid w:val="00BA292F"/>
    <w:rsid w:val="00BA3151"/>
    <w:rsid w:val="00BB65A5"/>
    <w:rsid w:val="00BB75CB"/>
    <w:rsid w:val="00BC03CD"/>
    <w:rsid w:val="00BC7450"/>
    <w:rsid w:val="00BD00F0"/>
    <w:rsid w:val="00BD1579"/>
    <w:rsid w:val="00BE429C"/>
    <w:rsid w:val="00BE48F0"/>
    <w:rsid w:val="00BE72CA"/>
    <w:rsid w:val="00BF339F"/>
    <w:rsid w:val="00BF79E8"/>
    <w:rsid w:val="00BF7DA4"/>
    <w:rsid w:val="00C02F8A"/>
    <w:rsid w:val="00C05413"/>
    <w:rsid w:val="00C15AFF"/>
    <w:rsid w:val="00C1631D"/>
    <w:rsid w:val="00C17E14"/>
    <w:rsid w:val="00C201B8"/>
    <w:rsid w:val="00C214B9"/>
    <w:rsid w:val="00C241D9"/>
    <w:rsid w:val="00C261CD"/>
    <w:rsid w:val="00C31E2A"/>
    <w:rsid w:val="00C34C64"/>
    <w:rsid w:val="00C35770"/>
    <w:rsid w:val="00C37BEC"/>
    <w:rsid w:val="00C41B2E"/>
    <w:rsid w:val="00C41C84"/>
    <w:rsid w:val="00C44FCC"/>
    <w:rsid w:val="00C45654"/>
    <w:rsid w:val="00C462CE"/>
    <w:rsid w:val="00C52DEA"/>
    <w:rsid w:val="00C55E4E"/>
    <w:rsid w:val="00C55F18"/>
    <w:rsid w:val="00C567E2"/>
    <w:rsid w:val="00C60377"/>
    <w:rsid w:val="00C6093E"/>
    <w:rsid w:val="00C61D80"/>
    <w:rsid w:val="00C63F99"/>
    <w:rsid w:val="00C64613"/>
    <w:rsid w:val="00C7568E"/>
    <w:rsid w:val="00C81B13"/>
    <w:rsid w:val="00C81D9C"/>
    <w:rsid w:val="00C85EDF"/>
    <w:rsid w:val="00C901EB"/>
    <w:rsid w:val="00C91880"/>
    <w:rsid w:val="00C9442D"/>
    <w:rsid w:val="00C97493"/>
    <w:rsid w:val="00CA55B1"/>
    <w:rsid w:val="00CA6AE3"/>
    <w:rsid w:val="00CA7560"/>
    <w:rsid w:val="00CB0E67"/>
    <w:rsid w:val="00CB38B1"/>
    <w:rsid w:val="00CC3548"/>
    <w:rsid w:val="00CD0179"/>
    <w:rsid w:val="00CD0956"/>
    <w:rsid w:val="00CD235A"/>
    <w:rsid w:val="00CD54B9"/>
    <w:rsid w:val="00CD5F58"/>
    <w:rsid w:val="00CE0036"/>
    <w:rsid w:val="00CF00F6"/>
    <w:rsid w:val="00D061B8"/>
    <w:rsid w:val="00D10492"/>
    <w:rsid w:val="00D1286E"/>
    <w:rsid w:val="00D141F4"/>
    <w:rsid w:val="00D203AD"/>
    <w:rsid w:val="00D20F70"/>
    <w:rsid w:val="00D22293"/>
    <w:rsid w:val="00D24B6A"/>
    <w:rsid w:val="00D25416"/>
    <w:rsid w:val="00D26CF2"/>
    <w:rsid w:val="00D278D1"/>
    <w:rsid w:val="00D305FD"/>
    <w:rsid w:val="00D32830"/>
    <w:rsid w:val="00D33049"/>
    <w:rsid w:val="00D51791"/>
    <w:rsid w:val="00D51E9F"/>
    <w:rsid w:val="00D535C3"/>
    <w:rsid w:val="00D54910"/>
    <w:rsid w:val="00D5684E"/>
    <w:rsid w:val="00D6255C"/>
    <w:rsid w:val="00D64B69"/>
    <w:rsid w:val="00D7277C"/>
    <w:rsid w:val="00D839A0"/>
    <w:rsid w:val="00D86B15"/>
    <w:rsid w:val="00D8713A"/>
    <w:rsid w:val="00D93B04"/>
    <w:rsid w:val="00D93D10"/>
    <w:rsid w:val="00D95872"/>
    <w:rsid w:val="00D97393"/>
    <w:rsid w:val="00DA10BC"/>
    <w:rsid w:val="00DA3E40"/>
    <w:rsid w:val="00DA4F62"/>
    <w:rsid w:val="00DA66B3"/>
    <w:rsid w:val="00DA6863"/>
    <w:rsid w:val="00DA7937"/>
    <w:rsid w:val="00DA7E04"/>
    <w:rsid w:val="00DB1B35"/>
    <w:rsid w:val="00DB329C"/>
    <w:rsid w:val="00DB34D3"/>
    <w:rsid w:val="00DB6E09"/>
    <w:rsid w:val="00DC4C2B"/>
    <w:rsid w:val="00DC6E9F"/>
    <w:rsid w:val="00DD0361"/>
    <w:rsid w:val="00DD043F"/>
    <w:rsid w:val="00DD1AF3"/>
    <w:rsid w:val="00DD27A6"/>
    <w:rsid w:val="00DD69B7"/>
    <w:rsid w:val="00DE4960"/>
    <w:rsid w:val="00DF08EE"/>
    <w:rsid w:val="00DF0B0B"/>
    <w:rsid w:val="00DF3B72"/>
    <w:rsid w:val="00DF504C"/>
    <w:rsid w:val="00DF52E4"/>
    <w:rsid w:val="00DF7837"/>
    <w:rsid w:val="00E0019E"/>
    <w:rsid w:val="00E011B7"/>
    <w:rsid w:val="00E02B18"/>
    <w:rsid w:val="00E06D16"/>
    <w:rsid w:val="00E073A5"/>
    <w:rsid w:val="00E0792E"/>
    <w:rsid w:val="00E07A27"/>
    <w:rsid w:val="00E105D0"/>
    <w:rsid w:val="00E117FB"/>
    <w:rsid w:val="00E214E1"/>
    <w:rsid w:val="00E26502"/>
    <w:rsid w:val="00E40961"/>
    <w:rsid w:val="00E50B67"/>
    <w:rsid w:val="00E53413"/>
    <w:rsid w:val="00E55748"/>
    <w:rsid w:val="00E5664A"/>
    <w:rsid w:val="00E60CFF"/>
    <w:rsid w:val="00E61C84"/>
    <w:rsid w:val="00E61DAB"/>
    <w:rsid w:val="00E65BF6"/>
    <w:rsid w:val="00E66EF9"/>
    <w:rsid w:val="00E70E88"/>
    <w:rsid w:val="00E73D88"/>
    <w:rsid w:val="00E74580"/>
    <w:rsid w:val="00E75A16"/>
    <w:rsid w:val="00E839CA"/>
    <w:rsid w:val="00E83C26"/>
    <w:rsid w:val="00E85465"/>
    <w:rsid w:val="00E9180F"/>
    <w:rsid w:val="00E9283F"/>
    <w:rsid w:val="00E937F8"/>
    <w:rsid w:val="00E965C4"/>
    <w:rsid w:val="00E96E75"/>
    <w:rsid w:val="00E9783F"/>
    <w:rsid w:val="00EA12E8"/>
    <w:rsid w:val="00EA1A94"/>
    <w:rsid w:val="00EA54AF"/>
    <w:rsid w:val="00EA59B3"/>
    <w:rsid w:val="00EA5E8A"/>
    <w:rsid w:val="00EB6291"/>
    <w:rsid w:val="00EB6800"/>
    <w:rsid w:val="00EB7016"/>
    <w:rsid w:val="00EC0F44"/>
    <w:rsid w:val="00EC2ACD"/>
    <w:rsid w:val="00EC4E7D"/>
    <w:rsid w:val="00EC5B9F"/>
    <w:rsid w:val="00ED0EBE"/>
    <w:rsid w:val="00ED21E9"/>
    <w:rsid w:val="00ED4317"/>
    <w:rsid w:val="00ED4BED"/>
    <w:rsid w:val="00ED6D78"/>
    <w:rsid w:val="00ED7096"/>
    <w:rsid w:val="00EE4F9B"/>
    <w:rsid w:val="00EE6606"/>
    <w:rsid w:val="00EE7E4E"/>
    <w:rsid w:val="00EF085A"/>
    <w:rsid w:val="00EF4F61"/>
    <w:rsid w:val="00EF5266"/>
    <w:rsid w:val="00EF7A9D"/>
    <w:rsid w:val="00F02C69"/>
    <w:rsid w:val="00F02DC5"/>
    <w:rsid w:val="00F06E17"/>
    <w:rsid w:val="00F10AC2"/>
    <w:rsid w:val="00F1266C"/>
    <w:rsid w:val="00F12F9C"/>
    <w:rsid w:val="00F165E2"/>
    <w:rsid w:val="00F177A9"/>
    <w:rsid w:val="00F17C83"/>
    <w:rsid w:val="00F20B15"/>
    <w:rsid w:val="00F24104"/>
    <w:rsid w:val="00F26A20"/>
    <w:rsid w:val="00F33224"/>
    <w:rsid w:val="00F34469"/>
    <w:rsid w:val="00F34EF1"/>
    <w:rsid w:val="00F3729C"/>
    <w:rsid w:val="00F43405"/>
    <w:rsid w:val="00F46742"/>
    <w:rsid w:val="00F470C6"/>
    <w:rsid w:val="00F508F0"/>
    <w:rsid w:val="00F51D9B"/>
    <w:rsid w:val="00F51F8E"/>
    <w:rsid w:val="00F52855"/>
    <w:rsid w:val="00F52938"/>
    <w:rsid w:val="00F547BE"/>
    <w:rsid w:val="00F5574A"/>
    <w:rsid w:val="00F66713"/>
    <w:rsid w:val="00F72168"/>
    <w:rsid w:val="00F735CB"/>
    <w:rsid w:val="00F73F0B"/>
    <w:rsid w:val="00F75AEF"/>
    <w:rsid w:val="00F77C90"/>
    <w:rsid w:val="00F812E1"/>
    <w:rsid w:val="00F8286A"/>
    <w:rsid w:val="00F82AE5"/>
    <w:rsid w:val="00F84F9E"/>
    <w:rsid w:val="00F8555F"/>
    <w:rsid w:val="00F85E9F"/>
    <w:rsid w:val="00F91D91"/>
    <w:rsid w:val="00F95CEB"/>
    <w:rsid w:val="00F96E34"/>
    <w:rsid w:val="00F974F8"/>
    <w:rsid w:val="00F97FD0"/>
    <w:rsid w:val="00F97FED"/>
    <w:rsid w:val="00FA4DB5"/>
    <w:rsid w:val="00FA6587"/>
    <w:rsid w:val="00FA69AE"/>
    <w:rsid w:val="00FA6A48"/>
    <w:rsid w:val="00FA6AB8"/>
    <w:rsid w:val="00FB1CBD"/>
    <w:rsid w:val="00FB589C"/>
    <w:rsid w:val="00FB58AB"/>
    <w:rsid w:val="00FB7087"/>
    <w:rsid w:val="00FC08E8"/>
    <w:rsid w:val="00FC495A"/>
    <w:rsid w:val="00FC507E"/>
    <w:rsid w:val="00FC5E96"/>
    <w:rsid w:val="00FC65EA"/>
    <w:rsid w:val="00FC7A5B"/>
    <w:rsid w:val="00FD1A2F"/>
    <w:rsid w:val="00FD7EC9"/>
    <w:rsid w:val="00FE0E8C"/>
    <w:rsid w:val="00FE1B8C"/>
    <w:rsid w:val="00FE447F"/>
    <w:rsid w:val="00FE56F7"/>
    <w:rsid w:val="00FE5E84"/>
    <w:rsid w:val="00FE6902"/>
    <w:rsid w:val="00FF28F7"/>
    <w:rsid w:val="00FF7095"/>
    <w:rsid w:val="58DD2A0C"/>
    <w:rsid w:val="7DE2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62AC3"/>
  <w15:chartTrackingRefBased/>
  <w15:docId w15:val="{4E4F0CD0-02F6-43F6-9CE9-B668E0C9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2"/>
    <w:pPr>
      <w:spacing w:after="160" w:line="259" w:lineRule="auto"/>
    </w:pPr>
    <w:rPr>
      <w:rFonts w:ascii="Times New Roman" w:hAnsi="Times New Roman" w:cs="Khmer OS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A0A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0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8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4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8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8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8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8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8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8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8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482"/>
    <w:rPr>
      <w:rFonts w:ascii="Times New Roman" w:hAnsi="Times New Roman" w:cs="Khmer OS"/>
      <w:kern w:val="0"/>
      <w:sz w:val="22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482"/>
    <w:rPr>
      <w:rFonts w:ascii="Times New Roman" w:hAnsi="Times New Roman" w:cs="Khmer OS"/>
      <w:kern w:val="0"/>
      <w:sz w:val="22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71482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171482"/>
    <w:rPr>
      <w:rFonts w:ascii="Times New Roman" w:hAnsi="Times New Roman" w:cs="Khmer OS"/>
      <w:kern w:val="0"/>
      <w:sz w:val="22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1714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customStyle="1" w:styleId="eop">
    <w:name w:val="eop"/>
    <w:basedOn w:val="DefaultParagraphFont"/>
    <w:uiPriority w:val="1"/>
    <w:rsid w:val="00171482"/>
  </w:style>
  <w:style w:type="character" w:customStyle="1" w:styleId="normaltextrun">
    <w:name w:val="normaltextrun"/>
    <w:basedOn w:val="DefaultParagraphFont"/>
    <w:rsid w:val="00171482"/>
  </w:style>
  <w:style w:type="character" w:customStyle="1" w:styleId="superscript">
    <w:name w:val="superscript"/>
    <w:basedOn w:val="DefaultParagraphFont"/>
    <w:rsid w:val="00171482"/>
  </w:style>
  <w:style w:type="character" w:styleId="FollowedHyperlink">
    <w:name w:val="FollowedHyperlink"/>
    <w:basedOn w:val="DefaultParagraphFont"/>
    <w:uiPriority w:val="99"/>
    <w:semiHidden/>
    <w:unhideWhenUsed/>
    <w:rsid w:val="00FC5E96"/>
    <w:rPr>
      <w:color w:val="954F72" w:themeColor="followedHyperlink"/>
      <w:u w:val="single"/>
    </w:rPr>
  </w:style>
  <w:style w:type="paragraph" w:styleId="ListParagraph">
    <w:name w:val="List Paragraph"/>
    <w:aliases w:val="List Paragraph1,List Paragraph11,L,Recommendation,CV text,Table text,CAB - List Bullet,List Bullet Cab,Bullet point,Bullet text,Bulleted Para,Bullets,Dot pt,F5 List Paragraph,FooterText,List Paragraph111,List Paragraph2,COOP,列出段落,Bullet1"/>
    <w:basedOn w:val="Normal"/>
    <w:link w:val="ListParagraphChar"/>
    <w:uiPriority w:val="34"/>
    <w:qFormat/>
    <w:rsid w:val="00BE48F0"/>
    <w:pPr>
      <w:ind w:left="720"/>
      <w:contextualSpacing/>
    </w:pPr>
  </w:style>
  <w:style w:type="paragraph" w:customStyle="1" w:styleId="Default">
    <w:name w:val="Default"/>
    <w:rsid w:val="00C44FCC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szCs w:val="24"/>
      <w:lang w:val="ru-RU" w:eastAsia="ru-RU" w:bidi="ar-SA"/>
      <w14:ligatures w14:val="none"/>
    </w:rPr>
  </w:style>
  <w:style w:type="paragraph" w:styleId="Revision">
    <w:name w:val="Revision"/>
    <w:hidden/>
    <w:uiPriority w:val="99"/>
    <w:semiHidden/>
    <w:rsid w:val="004122A6"/>
    <w:rPr>
      <w:rFonts w:ascii="Times New Roman" w:hAnsi="Times New Roman" w:cs="Khmer OS"/>
      <w:kern w:val="0"/>
      <w:sz w:val="22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84377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84377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5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15C"/>
    <w:pPr>
      <w:spacing w:line="240" w:lineRule="auto"/>
    </w:pPr>
    <w:rPr>
      <w:sz w:val="2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15C"/>
    <w:rPr>
      <w:rFonts w:ascii="Times New Roman" w:hAnsi="Times New Roman" w:cs="Khmer OS"/>
      <w:kern w:val="0"/>
      <w:sz w:val="20"/>
      <w:szCs w:val="3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15C"/>
    <w:rPr>
      <w:rFonts w:ascii="Times New Roman" w:hAnsi="Times New Roman" w:cs="Khmer OS"/>
      <w:b/>
      <w:bCs/>
      <w:kern w:val="0"/>
      <w:sz w:val="20"/>
      <w:szCs w:val="32"/>
      <w14:ligatures w14:val="none"/>
    </w:rPr>
  </w:style>
  <w:style w:type="table" w:styleId="TableGrid">
    <w:name w:val="Table Grid"/>
    <w:basedOn w:val="TableNormal"/>
    <w:uiPriority w:val="59"/>
    <w:rsid w:val="0037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3B53AB"/>
    <w:pPr>
      <w:numPr>
        <w:numId w:val="2"/>
      </w:numPr>
      <w:tabs>
        <w:tab w:val="clear" w:pos="360"/>
      </w:tabs>
      <w:spacing w:after="120"/>
      <w:ind w:left="0" w:firstLine="0"/>
      <w:contextualSpacing/>
    </w:pPr>
    <w:rPr>
      <w:rFonts w:ascii="Aptos" w:eastAsia="Aptos" w:hAnsi="Aptos" w:cstheme="minorBidi"/>
      <w:sz w:val="21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A1A0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0"/>
      <w:szCs w:val="28"/>
      <w:lang w:bidi="ar-SA"/>
      <w14:ligatures w14:val="none"/>
    </w:rPr>
  </w:style>
  <w:style w:type="table" w:styleId="ListTable3-Accent5">
    <w:name w:val="List Table 3 Accent 5"/>
    <w:basedOn w:val="TableNormal"/>
    <w:uiPriority w:val="48"/>
    <w:rsid w:val="00AA1A0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AA1A0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AA1A0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F5285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2855"/>
    <w:pPr>
      <w:spacing w:after="200" w:line="240" w:lineRule="auto"/>
    </w:pPr>
    <w:rPr>
      <w:i/>
      <w:iCs/>
      <w:color w:val="44546A" w:themeColor="text2"/>
      <w:sz w:val="18"/>
      <w:szCs w:val="29"/>
    </w:rPr>
  </w:style>
  <w:style w:type="character" w:styleId="Emphasis">
    <w:name w:val="Emphasis"/>
    <w:basedOn w:val="DefaultParagraphFont"/>
    <w:uiPriority w:val="20"/>
    <w:qFormat/>
    <w:rsid w:val="00F5285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85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4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855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855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855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855"/>
    <w:rPr>
      <w:rFonts w:asciiTheme="majorHAnsi" w:eastAsiaTheme="majorEastAsia" w:hAnsiTheme="majorHAnsi" w:cstheme="majorBidi"/>
      <w:color w:val="1F3763" w:themeColor="accent1" w:themeShade="7F"/>
      <w:kern w:val="0"/>
      <w:sz w:val="22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855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85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3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85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3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52855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8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855"/>
    <w:rPr>
      <w:rFonts w:ascii="Times New Roman" w:hAnsi="Times New Roman" w:cs="Khmer OS"/>
      <w:i/>
      <w:iCs/>
      <w:color w:val="4472C4" w:themeColor="accent1"/>
      <w:kern w:val="0"/>
      <w:sz w:val="22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52855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F52855"/>
    <w:rPr>
      <w:rFonts w:ascii="Times New Roman" w:hAnsi="Times New Roman" w:cs="Khmer OS"/>
      <w:kern w:val="0"/>
      <w:sz w:val="22"/>
      <w:szCs w:val="20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5285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855"/>
    <w:rPr>
      <w:rFonts w:ascii="Times New Roman" w:hAnsi="Times New Roman" w:cs="Khmer OS"/>
      <w:i/>
      <w:iCs/>
      <w:color w:val="404040" w:themeColor="text1" w:themeTint="BF"/>
      <w:kern w:val="0"/>
      <w:sz w:val="22"/>
      <w:szCs w:val="2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85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F52855"/>
    <w:rPr>
      <w:rFonts w:eastAsiaTheme="minorEastAsia"/>
      <w:color w:val="5A5A5A" w:themeColor="text1" w:themeTint="A5"/>
      <w:spacing w:val="15"/>
      <w:kern w:val="0"/>
      <w:sz w:val="22"/>
      <w:szCs w:val="36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5285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5285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F528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F52855"/>
    <w:rPr>
      <w:rFonts w:asciiTheme="majorHAnsi" w:eastAsiaTheme="majorEastAsia" w:hAnsiTheme="majorHAnsi" w:cstheme="majorBidi"/>
      <w:spacing w:val="-10"/>
      <w:kern w:val="28"/>
      <w:sz w:val="56"/>
      <w:szCs w:val="91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2855"/>
    <w:pPr>
      <w:spacing w:after="0"/>
      <w:outlineLvl w:val="9"/>
    </w:pPr>
    <w:rPr>
      <w:b w:val="0"/>
      <w:bCs w:val="0"/>
      <w:sz w:val="32"/>
      <w:szCs w:val="52"/>
      <w:lang w:bidi="km-KH"/>
    </w:rPr>
  </w:style>
  <w:style w:type="table" w:styleId="GridTable4-Accent1">
    <w:name w:val="Grid Table 4 Accent 1"/>
    <w:basedOn w:val="TableNormal"/>
    <w:uiPriority w:val="49"/>
    <w:rsid w:val="00906B7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Light">
    <w:name w:val="Grid Table Light"/>
    <w:basedOn w:val="TableNormal"/>
    <w:uiPriority w:val="40"/>
    <w:rsid w:val="00424F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281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1A5A16"/>
  </w:style>
  <w:style w:type="character" w:customStyle="1" w:styleId="ListParagraphChar">
    <w:name w:val="List Paragraph Char"/>
    <w:aliases w:val="List Paragraph1 Char,List Paragraph11 Char,L Char,Recommendation Char,CV text Char,Table text Char,CAB - List Bullet Char,List Bullet Cab Char,Bullet point Char,Bullet text Char,Bulleted Para Char,Bullets Char,Dot pt Char,COOP Char"/>
    <w:link w:val="ListParagraph"/>
    <w:qFormat/>
    <w:locked/>
    <w:rsid w:val="0025139C"/>
    <w:rPr>
      <w:rFonts w:ascii="Times New Roman" w:hAnsi="Times New Roman" w:cs="Khmer OS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info@capred.org" TargetMode="External"/><Relationship Id="rId1" Type="http://schemas.openxmlformats.org/officeDocument/2006/relationships/hyperlink" Target="mailto:info@capred.or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eunChea\OneDrive%20-%20CAP%20RED%20-%201424.0\Human%20Resource\HR%20Folder\HR%20Templates%20&amp;%20Forms\Forms\FM22%20CAPRED%20TO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95CE5F57DB34592FAF6BD6641F4F8" ma:contentTypeVersion="12" ma:contentTypeDescription="Create a new document." ma:contentTypeScope="" ma:versionID="34c1958a8123fa44a6e4bba71eeeb1a2">
  <xsd:schema xmlns:xsd="http://www.w3.org/2001/XMLSchema" xmlns:xs="http://www.w3.org/2001/XMLSchema" xmlns:p="http://schemas.microsoft.com/office/2006/metadata/properties" xmlns:ns2="01cf0357-492e-4211-a3f3-d10f4f9ae5d8" xmlns:ns3="a9bc3ce5-04c1-48b3-b3d5-f5dcaacd52d7" targetNamespace="http://schemas.microsoft.com/office/2006/metadata/properties" ma:root="true" ma:fieldsID="ac99033036c7f968765dd60df5c6dd16" ns2:_="" ns3:_="">
    <xsd:import namespace="01cf0357-492e-4211-a3f3-d10f4f9ae5d8"/>
    <xsd:import namespace="a9bc3ce5-04c1-48b3-b3d5-f5dcaacd5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f0357-492e-4211-a3f3-d10f4f9ae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ad189f-6960-4ef3-aefa-3de156d46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c3ce5-04c1-48b3-b3d5-f5dcaacd52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922f15-debf-4e79-80c4-5f6a1bd86d07}" ma:internalName="TaxCatchAll" ma:showField="CatchAllData" ma:web="a9bc3ce5-04c1-48b3-b3d5-f5dcaacd52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c3ce5-04c1-48b3-b3d5-f5dcaacd52d7" xsi:nil="true"/>
    <lcf76f155ced4ddcb4097134ff3c332f xmlns="01cf0357-492e-4211-a3f3-d10f4f9ae5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E31BDE-0029-7949-A621-A49AF73ED2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2DF3C6-7CFD-4ABA-AA0A-6F7628427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E2BD4-ACF3-4AF4-B45A-E01A17AA6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f0357-492e-4211-a3f3-d10f4f9ae5d8"/>
    <ds:schemaRef ds:uri="a9bc3ce5-04c1-48b3-b3d5-f5dcaacd5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542CEB-17DD-48A9-B83F-39263807BEEE}">
  <ds:schemaRefs>
    <ds:schemaRef ds:uri="http://schemas.microsoft.com/office/2006/metadata/properties"/>
    <ds:schemaRef ds:uri="http://schemas.microsoft.com/office/infopath/2007/PartnerControls"/>
    <ds:schemaRef ds:uri="a9bc3ce5-04c1-48b3-b3d5-f5dcaacd52d7"/>
    <ds:schemaRef ds:uri="01cf0357-492e-4211-a3f3-d10f4f9ae5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FM22 CAPRED TOR Template</Template>
  <TotalTime>1</TotalTime>
  <Pages>2</Pages>
  <Words>248</Words>
  <Characters>1426</Characters>
  <Application>Microsoft Office Word</Application>
  <DocSecurity>0</DocSecurity>
  <Lines>178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Links>
    <vt:vector size="12" baseType="variant">
      <vt:variant>
        <vt:i4>4784239</vt:i4>
      </vt:variant>
      <vt:variant>
        <vt:i4>0</vt:i4>
      </vt:variant>
      <vt:variant>
        <vt:i4>0</vt:i4>
      </vt:variant>
      <vt:variant>
        <vt:i4>5</vt:i4>
      </vt:variant>
      <vt:variant>
        <vt:lpwstr>mailto:recruitment@capred.org</vt:lpwstr>
      </vt:variant>
      <vt:variant>
        <vt:lpwstr/>
      </vt:variant>
      <vt:variant>
        <vt:i4>5374049</vt:i4>
      </vt:variant>
      <vt:variant>
        <vt:i4>0</vt:i4>
      </vt:variant>
      <vt:variant>
        <vt:i4>0</vt:i4>
      </vt:variant>
      <vt:variant>
        <vt:i4>5</vt:i4>
      </vt:variant>
      <vt:variant>
        <vt:lpwstr>mailto:info@capred.org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Voeun Chea</dc:creator>
  <cp:keywords/>
  <dc:description/>
  <cp:lastModifiedBy>Voeun Chea</cp:lastModifiedBy>
  <cp:revision>2</cp:revision>
  <cp:lastPrinted>2024-07-17T17:01:00Z</cp:lastPrinted>
  <dcterms:created xsi:type="dcterms:W3CDTF">2026-09-03T01:44:00Z</dcterms:created>
  <dcterms:modified xsi:type="dcterms:W3CDTF">2026-09-03T01:44:00Z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0x010100B6595CE5F57DB34592FAF6BD6641F4F8</vt:lpwstr>
  </property>
  <property fmtid="{D5CDD505-2E9C-101B-9397-08002B2CF9AE}" pid="3" name="MediaServiceImageTags">
    <vt:lpwstr/>
  </property>
  <property fmtid="{D5CDD505-2E9C-101B-9397-08002B2CF9AE}" pid="4" name="GrammarlyDocumentId">
    <vt:lpwstr>d22dc4894a442b9b25c02ee3574d8705e047045109a1c96a0a385d820ff8dcea</vt:lpwstr>
  </property>
  <property fmtid="{D5CDD505-2E9C-101B-9397-08002B2CF9AE}" pid="5" name="docLang">
    <vt:lpwstr>en</vt:lpwstr>
  </property>
</Properties>
</file>